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F33AD" w14:textId="77777777" w:rsidR="00816C2A" w:rsidRDefault="00816C2A" w:rsidP="00816C2A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PATERNOSTER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636E3110" w14:textId="77777777" w:rsidR="00816C2A" w:rsidRDefault="00816C2A" w:rsidP="00816C2A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55D1C04" w14:textId="77777777" w:rsidR="00816C2A" w:rsidRDefault="00816C2A" w:rsidP="00816C2A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00879D4" w14:textId="77777777" w:rsidR="00816C2A" w:rsidRDefault="00816C2A" w:rsidP="00816C2A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</w:t>
      </w:r>
      <w:r>
        <w:rPr>
          <w:rFonts w:ascii="Times New Roman" w:hAnsi="Times New Roman" w:cs="Times New Roman"/>
          <w:sz w:val="24"/>
          <w:szCs w:val="24"/>
        </w:rPr>
        <w:tab/>
        <w:t>1410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levy and collect in Shropshire, except the town of </w:t>
      </w:r>
    </w:p>
    <w:p w14:paraId="50369295" w14:textId="77777777" w:rsidR="00816C2A" w:rsidRDefault="00816C2A" w:rsidP="00816C2A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Shrewsbury, the moiety of the taxes of a fifteenth and a tenth which were granted to the King at the last Parliament.</w:t>
      </w:r>
    </w:p>
    <w:p w14:paraId="58A22C6E" w14:textId="77777777" w:rsidR="00816C2A" w:rsidRDefault="00816C2A" w:rsidP="00816C2A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p.180)</w:t>
      </w:r>
    </w:p>
    <w:p w14:paraId="608F4AAE" w14:textId="77777777" w:rsidR="00816C2A" w:rsidRDefault="00816C2A" w:rsidP="00816C2A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430E36D" w14:textId="77777777" w:rsidR="00816C2A" w:rsidRDefault="00816C2A" w:rsidP="00816C2A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291D439" w14:textId="77777777" w:rsidR="00816C2A" w:rsidRDefault="00816C2A" w:rsidP="00816C2A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August 2022</w:t>
      </w:r>
    </w:p>
    <w:p w14:paraId="1E6F26E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402C6" w14:textId="77777777" w:rsidR="00816C2A" w:rsidRDefault="00816C2A" w:rsidP="009139A6">
      <w:r>
        <w:separator/>
      </w:r>
    </w:p>
  </w:endnote>
  <w:endnote w:type="continuationSeparator" w:id="0">
    <w:p w14:paraId="4CCF8E27" w14:textId="77777777" w:rsidR="00816C2A" w:rsidRDefault="00816C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C2D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76EB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D7F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42E0D" w14:textId="77777777" w:rsidR="00816C2A" w:rsidRDefault="00816C2A" w:rsidP="009139A6">
      <w:r>
        <w:separator/>
      </w:r>
    </w:p>
  </w:footnote>
  <w:footnote w:type="continuationSeparator" w:id="0">
    <w:p w14:paraId="666E4F2C" w14:textId="77777777" w:rsidR="00816C2A" w:rsidRDefault="00816C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E233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C6A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58D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C2A"/>
    <w:rsid w:val="000666E0"/>
    <w:rsid w:val="002510B7"/>
    <w:rsid w:val="00270799"/>
    <w:rsid w:val="005C130B"/>
    <w:rsid w:val="00816C2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3271D"/>
  <w15:chartTrackingRefBased/>
  <w15:docId w15:val="{3259EDE2-FFA5-4EC0-BE57-19F480354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C2A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2024-04-24T10:04:00Z</dcterms:created>
  <dcterms:modified xsi:type="dcterms:W3CDTF">2024-04-24T10:04:00Z</dcterms:modified>
</cp:coreProperties>
</file>