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5B4F" w14:textId="77777777" w:rsidR="00BD1EEA" w:rsidRDefault="00BD1EEA" w:rsidP="00BD1E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PATENDEN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15FD8B77" w14:textId="77777777" w:rsidR="00BD1EEA" w:rsidRDefault="00BD1EEA" w:rsidP="00BD1EEA">
      <w:pPr>
        <w:rPr>
          <w:rFonts w:ascii="Times New Roman" w:hAnsi="Times New Roman" w:cs="Times New Roman"/>
          <w:sz w:val="24"/>
          <w:szCs w:val="24"/>
        </w:rPr>
      </w:pPr>
    </w:p>
    <w:p w14:paraId="3ADC1CB0" w14:textId="77777777" w:rsidR="00BD1EEA" w:rsidRDefault="00BD1EEA" w:rsidP="00BD1EEA">
      <w:pPr>
        <w:rPr>
          <w:rFonts w:ascii="Times New Roman" w:hAnsi="Times New Roman" w:cs="Times New Roman"/>
          <w:sz w:val="24"/>
          <w:szCs w:val="24"/>
        </w:rPr>
      </w:pPr>
    </w:p>
    <w:p w14:paraId="29455837" w14:textId="77777777" w:rsidR="00BD1EEA" w:rsidRDefault="00BD1EEA" w:rsidP="00BD1E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64560C5F" w14:textId="77777777" w:rsidR="00BD1EEA" w:rsidRDefault="00BD1EEA" w:rsidP="00BD1E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542582E9" w14:textId="77777777" w:rsidR="00BD1EEA" w:rsidRDefault="00BD1EEA" w:rsidP="00BD1E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possessions and from others both great and small in Kent, except </w:t>
      </w:r>
    </w:p>
    <w:p w14:paraId="3E1BFBC9" w14:textId="77777777" w:rsidR="00BD1EEA" w:rsidRDefault="00BD1EEA" w:rsidP="00BD1EEA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city of Canterbury,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ecclesiastical persons, taxes of the fifteenth and the tenth granted to the King at the last Parliament.</w:t>
      </w:r>
    </w:p>
    <w:p w14:paraId="52973160" w14:textId="77777777" w:rsidR="00BD1EEA" w:rsidRDefault="00BD1EEA" w:rsidP="00BD1EEA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p.90)</w:t>
      </w:r>
    </w:p>
    <w:p w14:paraId="0D4E042C" w14:textId="77777777" w:rsidR="00BD1EEA" w:rsidRDefault="00BD1EEA" w:rsidP="00BD1EEA">
      <w:pPr>
        <w:rPr>
          <w:rFonts w:ascii="Times New Roman" w:hAnsi="Times New Roman" w:cs="Times New Roman"/>
          <w:sz w:val="24"/>
          <w:szCs w:val="24"/>
        </w:rPr>
      </w:pPr>
    </w:p>
    <w:p w14:paraId="0502CCBA" w14:textId="77777777" w:rsidR="00BD1EEA" w:rsidRDefault="00BD1EEA" w:rsidP="00BD1EEA">
      <w:pPr>
        <w:rPr>
          <w:rFonts w:ascii="Times New Roman" w:hAnsi="Times New Roman" w:cs="Times New Roman"/>
          <w:sz w:val="24"/>
          <w:szCs w:val="24"/>
        </w:rPr>
      </w:pPr>
    </w:p>
    <w:p w14:paraId="5774ACA6" w14:textId="77777777" w:rsidR="00BD1EEA" w:rsidRDefault="00BD1EEA" w:rsidP="00BD1E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October 2021</w:t>
      </w:r>
    </w:p>
    <w:p w14:paraId="01043B0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56B70" w14:textId="77777777" w:rsidR="00BD1EEA" w:rsidRDefault="00BD1EEA" w:rsidP="009139A6">
      <w:r>
        <w:separator/>
      </w:r>
    </w:p>
  </w:endnote>
  <w:endnote w:type="continuationSeparator" w:id="0">
    <w:p w14:paraId="2E73DA24" w14:textId="77777777" w:rsidR="00BD1EEA" w:rsidRDefault="00BD1E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FAD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34B3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39D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94101" w14:textId="77777777" w:rsidR="00BD1EEA" w:rsidRDefault="00BD1EEA" w:rsidP="009139A6">
      <w:r>
        <w:separator/>
      </w:r>
    </w:p>
  </w:footnote>
  <w:footnote w:type="continuationSeparator" w:id="0">
    <w:p w14:paraId="6D4F7A0F" w14:textId="77777777" w:rsidR="00BD1EEA" w:rsidRDefault="00BD1E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D71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4D1D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8099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EE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D1EEA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2D790"/>
  <w15:chartTrackingRefBased/>
  <w15:docId w15:val="{BE1E7CA4-9433-427C-B85C-2E3A5805F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EEA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2022-01-27T21:49:00Z</dcterms:created>
  <dcterms:modified xsi:type="dcterms:W3CDTF">2022-01-27T21:50:00Z</dcterms:modified>
</cp:coreProperties>
</file>