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220DA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PATENAY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d.1410)</w:t>
      </w:r>
    </w:p>
    <w:p w14:paraId="1153154D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Surrey. Clerk.</w:t>
      </w:r>
    </w:p>
    <w:p w14:paraId="3B64F71A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B6868E7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F8D3232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Jun.</w:t>
      </w: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He was dead by this time.   (C.F.R. 1405-13 p.160)</w:t>
      </w:r>
    </w:p>
    <w:p w14:paraId="46CB7E8E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7C2F7FD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B055B0" w14:textId="77777777" w:rsidR="000B6051" w:rsidRDefault="000B6051" w:rsidP="000B6051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1796F35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86F19" w14:textId="77777777" w:rsidR="000B6051" w:rsidRDefault="000B6051" w:rsidP="009139A6">
      <w:r>
        <w:separator/>
      </w:r>
    </w:p>
  </w:endnote>
  <w:endnote w:type="continuationSeparator" w:id="0">
    <w:p w14:paraId="53945132" w14:textId="77777777" w:rsidR="000B6051" w:rsidRDefault="000B60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6F7A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0D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A9E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1EE35" w14:textId="77777777" w:rsidR="000B6051" w:rsidRDefault="000B6051" w:rsidP="009139A6">
      <w:r>
        <w:separator/>
      </w:r>
    </w:p>
  </w:footnote>
  <w:footnote w:type="continuationSeparator" w:id="0">
    <w:p w14:paraId="7DC77A49" w14:textId="77777777" w:rsidR="000B6051" w:rsidRDefault="000B60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7F0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0408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8AB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51"/>
    <w:rsid w:val="000666E0"/>
    <w:rsid w:val="000B6051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9C0CC"/>
  <w15:chartTrackingRefBased/>
  <w15:docId w15:val="{0F281A1E-3F40-4F5C-BB8C-919ADB35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05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2023-08-31T19:22:00Z</dcterms:created>
  <dcterms:modified xsi:type="dcterms:W3CDTF">2023-08-31T19:22:00Z</dcterms:modified>
</cp:coreProperties>
</file>