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D42" w:rsidRDefault="00A77D42" w:rsidP="00A77D42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John PATEN</w:t>
      </w:r>
      <w:r>
        <w:rPr>
          <w:rFonts w:ascii="Bradley Hand ITC TT-Bold"/>
          <w:sz w:val="24"/>
          <w:szCs w:val="24"/>
        </w:rPr>
        <w:t xml:space="preserve">     (fl.1454)</w:t>
      </w:r>
    </w:p>
    <w:p w:rsidR="00A77D42" w:rsidRDefault="00A77D42" w:rsidP="00A77D42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York. </w:t>
      </w:r>
      <w:proofErr w:type="gramStart"/>
      <w:r>
        <w:rPr>
          <w:rFonts w:ascii="Bradley Hand ITC TT-Bold"/>
          <w:sz w:val="24"/>
          <w:szCs w:val="24"/>
        </w:rPr>
        <w:t>Merchant.</w:t>
      </w:r>
      <w:proofErr w:type="gramEnd"/>
    </w:p>
    <w:p w:rsidR="00A77D42" w:rsidRDefault="00A77D42" w:rsidP="00A77D42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A77D42" w:rsidRDefault="00A77D42" w:rsidP="00A77D42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A77D42" w:rsidRDefault="00A77D42" w:rsidP="00A77D42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p.174)</w:t>
      </w:r>
    </w:p>
    <w:p w:rsidR="00A77D42" w:rsidRDefault="00A77D42" w:rsidP="00A77D42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A77D42" w:rsidRDefault="00A77D42" w:rsidP="00A77D42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47068" w:rsidRPr="00C009D8" w:rsidRDefault="00A77D42" w:rsidP="00A77D42">
      <w:pPr>
        <w:pStyle w:val="NoSpacing"/>
      </w:pPr>
      <w:r>
        <w:rPr>
          <w:rFonts w:ascii="Bradley Hand ITC TT-Bold"/>
        </w:rPr>
        <w:t>9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D42" w:rsidRDefault="00A77D42" w:rsidP="00920DE3">
      <w:pPr>
        <w:spacing w:after="0" w:line="240" w:lineRule="auto"/>
      </w:pPr>
      <w:r>
        <w:separator/>
      </w:r>
    </w:p>
  </w:endnote>
  <w:endnote w:type="continuationSeparator" w:id="0">
    <w:p w:rsidR="00A77D42" w:rsidRDefault="00A77D4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D42" w:rsidRDefault="00A77D42" w:rsidP="00920DE3">
      <w:pPr>
        <w:spacing w:after="0" w:line="240" w:lineRule="auto"/>
      </w:pPr>
      <w:r>
        <w:separator/>
      </w:r>
    </w:p>
  </w:footnote>
  <w:footnote w:type="continuationSeparator" w:id="0">
    <w:p w:rsidR="00A77D42" w:rsidRDefault="00A77D4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7D42"/>
    <w:rsid w:val="00120749"/>
    <w:rsid w:val="00624CAE"/>
    <w:rsid w:val="00920DE3"/>
    <w:rsid w:val="00A77D42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A77D4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A77D42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2014-04-27T19:34:00Z</dcterms:created>
  <dcterms:modified xsi:type="dcterms:W3CDTF">2014-04-27T19:35:00Z</dcterms:modified>
</cp:coreProperties>
</file>