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85D5C" w14:textId="77777777" w:rsidR="0052258D" w:rsidRDefault="0052258D" w:rsidP="005225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PATEMEN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fl.1480)</w:t>
      </w:r>
    </w:p>
    <w:p w14:paraId="4B12885C" w14:textId="77777777" w:rsidR="0052258D" w:rsidRDefault="0052258D" w:rsidP="005225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Cutler.</w:t>
      </w:r>
    </w:p>
    <w:p w14:paraId="210607AB" w14:textId="77777777" w:rsidR="0052258D" w:rsidRDefault="0052258D" w:rsidP="005225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60E137" w14:textId="77777777" w:rsidR="0052258D" w:rsidRDefault="0052258D" w:rsidP="005225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AD00BA" w14:textId="77777777" w:rsidR="0052258D" w:rsidRDefault="0052258D" w:rsidP="005225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1480</w:t>
      </w:r>
      <w:r>
        <w:rPr>
          <w:rFonts w:ascii="Times New Roman" w:hAnsi="Times New Roman" w:cs="Times New Roman"/>
          <w:sz w:val="24"/>
          <w:szCs w:val="24"/>
        </w:rPr>
        <w:tab/>
        <w:t>He took on an apprentice, Bartholomew Drew(q.v.).</w:t>
      </w:r>
    </w:p>
    <w:p w14:paraId="0201C241" w14:textId="77777777" w:rsidR="0052258D" w:rsidRDefault="0052258D" w:rsidP="005225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3322F">
        <w:rPr>
          <w:rFonts w:ascii="Times New Roman" w:hAnsi="Times New Roman" w:cs="Times New Roman"/>
          <w:sz w:val="24"/>
          <w:szCs w:val="24"/>
        </w:rPr>
        <w:t>(London Apprenticeship Abstracts 1442-1850)</w:t>
      </w:r>
    </w:p>
    <w:p w14:paraId="1885F38F" w14:textId="77777777" w:rsidR="0052258D" w:rsidRDefault="0052258D" w:rsidP="005225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DD746A" w14:textId="77777777" w:rsidR="0052258D" w:rsidRDefault="0052258D" w:rsidP="005225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C7F194" w14:textId="77777777" w:rsidR="0052258D" w:rsidRDefault="0052258D" w:rsidP="005225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May 2022</w:t>
      </w:r>
    </w:p>
    <w:p w14:paraId="0719419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B63D0" w14:textId="77777777" w:rsidR="0052258D" w:rsidRDefault="0052258D" w:rsidP="009139A6">
      <w:r>
        <w:separator/>
      </w:r>
    </w:p>
  </w:endnote>
  <w:endnote w:type="continuationSeparator" w:id="0">
    <w:p w14:paraId="560D6385" w14:textId="77777777" w:rsidR="0052258D" w:rsidRDefault="0052258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4EC3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7D20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E321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F68DDB" w14:textId="77777777" w:rsidR="0052258D" w:rsidRDefault="0052258D" w:rsidP="009139A6">
      <w:r>
        <w:separator/>
      </w:r>
    </w:p>
  </w:footnote>
  <w:footnote w:type="continuationSeparator" w:id="0">
    <w:p w14:paraId="1C1BDF49" w14:textId="77777777" w:rsidR="0052258D" w:rsidRDefault="0052258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AECC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4439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3782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58D"/>
    <w:rsid w:val="000666E0"/>
    <w:rsid w:val="002510B7"/>
    <w:rsid w:val="0052258D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9842A"/>
  <w15:chartTrackingRefBased/>
  <w15:docId w15:val="{8908CBE6-2D35-45D4-8CD9-3FD9731B4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2022-05-07T18:49:00Z</dcterms:created>
  <dcterms:modified xsi:type="dcterms:W3CDTF">2022-05-07T18:50:00Z</dcterms:modified>
</cp:coreProperties>
</file>