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496C" w:rsidRDefault="0045496C" w:rsidP="004549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PATE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45496C" w:rsidRDefault="0045496C" w:rsidP="004549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Sneinton, Nottinghamshire.</w:t>
      </w:r>
    </w:p>
    <w:p w:rsidR="0045496C" w:rsidRDefault="0045496C" w:rsidP="004549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496C" w:rsidRDefault="0045496C" w:rsidP="004549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496C" w:rsidRDefault="0045496C" w:rsidP="004549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Jul.</w:t>
      </w: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45496C" w:rsidRDefault="0045496C" w:rsidP="004549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held by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45496C" w:rsidRDefault="0045496C" w:rsidP="004549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B730D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="00BA4C2F"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 w:rsidR="00BA4C2F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="00BA4C2F">
        <w:rPr>
          <w:rFonts w:ascii="Times New Roman" w:hAnsi="Times New Roman" w:cs="Times New Roman"/>
          <w:sz w:val="24"/>
          <w:szCs w:val="24"/>
        </w:rPr>
        <w:t xml:space="preserve"> 21</w:t>
      </w:r>
      <w:r>
        <w:rPr>
          <w:rFonts w:ascii="Times New Roman" w:hAnsi="Times New Roman" w:cs="Times New Roman"/>
          <w:sz w:val="24"/>
          <w:szCs w:val="24"/>
        </w:rPr>
        <w:t>-60)</w:t>
      </w:r>
    </w:p>
    <w:p w:rsidR="00BA4C2F" w:rsidRDefault="00BA4C2F" w:rsidP="00BA4C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Jul.</w:t>
      </w: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BA4C2F" w:rsidRDefault="00BA4C2F" w:rsidP="00BA4C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Margaret Aylesford, widow of Sir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A4C2F" w:rsidRDefault="00BA4C2F" w:rsidP="00BA4C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FA0D8E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21-74)</w:t>
      </w:r>
    </w:p>
    <w:p w:rsidR="00707B3A" w:rsidRPr="00707B3A" w:rsidRDefault="00707B3A" w:rsidP="00707B3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07B3A">
        <w:rPr>
          <w:rFonts w:ascii="Times New Roman" w:hAnsi="Times New Roman" w:cs="Times New Roman"/>
          <w:sz w:val="24"/>
          <w:szCs w:val="24"/>
        </w:rPr>
        <w:t>20 Dec.1422</w:t>
      </w:r>
      <w:r w:rsidRPr="00707B3A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Nottingham </w:t>
      </w:r>
    </w:p>
    <w:p w:rsidR="00707B3A" w:rsidRPr="00707B3A" w:rsidRDefault="00707B3A" w:rsidP="00707B3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07B3A">
        <w:rPr>
          <w:rFonts w:ascii="Times New Roman" w:hAnsi="Times New Roman" w:cs="Times New Roman"/>
          <w:sz w:val="24"/>
          <w:szCs w:val="24"/>
        </w:rPr>
        <w:tab/>
      </w:r>
      <w:r w:rsidRPr="00707B3A">
        <w:rPr>
          <w:rFonts w:ascii="Times New Roman" w:hAnsi="Times New Roman" w:cs="Times New Roman"/>
          <w:sz w:val="24"/>
          <w:szCs w:val="24"/>
        </w:rPr>
        <w:tab/>
        <w:t xml:space="preserve">into lands of the late John </w:t>
      </w:r>
      <w:proofErr w:type="spellStart"/>
      <w:r w:rsidRPr="00707B3A">
        <w:rPr>
          <w:rFonts w:ascii="Times New Roman" w:hAnsi="Times New Roman" w:cs="Times New Roman"/>
          <w:sz w:val="24"/>
          <w:szCs w:val="24"/>
        </w:rPr>
        <w:t>FitzWilliam</w:t>
      </w:r>
      <w:proofErr w:type="spellEnd"/>
      <w:r w:rsidRPr="00707B3A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707B3A">
        <w:rPr>
          <w:rFonts w:ascii="Times New Roman" w:hAnsi="Times New Roman" w:cs="Times New Roman"/>
          <w:sz w:val="24"/>
          <w:szCs w:val="24"/>
        </w:rPr>
        <w:t>d.1422)(</w:t>
      </w:r>
      <w:proofErr w:type="gramEnd"/>
      <w:r w:rsidRPr="00707B3A">
        <w:rPr>
          <w:rFonts w:ascii="Times New Roman" w:hAnsi="Times New Roman" w:cs="Times New Roman"/>
          <w:sz w:val="24"/>
          <w:szCs w:val="24"/>
        </w:rPr>
        <w:t>q.v.).</w:t>
      </w:r>
    </w:p>
    <w:p w:rsidR="00707B3A" w:rsidRPr="00707B3A" w:rsidRDefault="00707B3A" w:rsidP="00707B3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07B3A">
        <w:rPr>
          <w:rFonts w:ascii="Times New Roman" w:hAnsi="Times New Roman" w:cs="Times New Roman"/>
          <w:sz w:val="24"/>
          <w:szCs w:val="24"/>
        </w:rPr>
        <w:tab/>
      </w:r>
      <w:r w:rsidRPr="00707B3A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707B3A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707B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B3A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707B3A">
        <w:rPr>
          <w:rFonts w:ascii="Times New Roman" w:hAnsi="Times New Roman" w:cs="Times New Roman"/>
          <w:sz w:val="24"/>
          <w:szCs w:val="24"/>
        </w:rPr>
        <w:t xml:space="preserve"> 22-134)</w:t>
      </w:r>
    </w:p>
    <w:p w:rsidR="00BA4C2F" w:rsidRDefault="00BA4C2F" w:rsidP="004549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DD5B8A" w:rsidP="004549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4C2F" w:rsidRDefault="00BA4C2F" w:rsidP="004549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March 2016</w:t>
      </w:r>
    </w:p>
    <w:p w:rsidR="00707B3A" w:rsidRPr="0045496C" w:rsidRDefault="00707B3A" w:rsidP="004549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October 2017</w:t>
      </w:r>
      <w:bookmarkStart w:id="0" w:name="_GoBack"/>
      <w:bookmarkEnd w:id="0"/>
    </w:p>
    <w:sectPr w:rsidR="00707B3A" w:rsidRPr="004549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496C" w:rsidRDefault="0045496C" w:rsidP="00564E3C">
      <w:pPr>
        <w:spacing w:after="0" w:line="240" w:lineRule="auto"/>
      </w:pPr>
      <w:r>
        <w:separator/>
      </w:r>
    </w:p>
  </w:endnote>
  <w:endnote w:type="continuationSeparator" w:id="0">
    <w:p w:rsidR="0045496C" w:rsidRDefault="0045496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07B3A">
      <w:rPr>
        <w:rFonts w:ascii="Times New Roman" w:hAnsi="Times New Roman" w:cs="Times New Roman"/>
        <w:noProof/>
        <w:sz w:val="24"/>
        <w:szCs w:val="24"/>
      </w:rPr>
      <w:t>9 October 2017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496C" w:rsidRDefault="0045496C" w:rsidP="00564E3C">
      <w:pPr>
        <w:spacing w:after="0" w:line="240" w:lineRule="auto"/>
      </w:pPr>
      <w:r>
        <w:separator/>
      </w:r>
    </w:p>
  </w:footnote>
  <w:footnote w:type="continuationSeparator" w:id="0">
    <w:p w:rsidR="0045496C" w:rsidRDefault="0045496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96C"/>
    <w:rsid w:val="00372DC6"/>
    <w:rsid w:val="0045496C"/>
    <w:rsid w:val="00564E3C"/>
    <w:rsid w:val="0064591D"/>
    <w:rsid w:val="00707B3A"/>
    <w:rsid w:val="00BA4C2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AF8EC"/>
  <w15:chartTrackingRefBased/>
  <w15:docId w15:val="{82ED39D1-FF32-4BA6-9CBB-A25787236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549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2015-10-18T21:46:00Z</dcterms:created>
  <dcterms:modified xsi:type="dcterms:W3CDTF">2017-10-09T08:41:00Z</dcterms:modified>
</cp:coreProperties>
</file>