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9DF" w:rsidRDefault="000B39DF" w:rsidP="000B39DF">
      <w:pPr>
        <w:pStyle w:val="NoSpacing"/>
      </w:pPr>
      <w:r>
        <w:rPr>
          <w:u w:val="single"/>
        </w:rPr>
        <w:t>William PATE</w:t>
      </w:r>
      <w:r>
        <w:t xml:space="preserve">       </w:t>
      </w:r>
      <w:r>
        <w:t>(fl.1431)</w:t>
      </w:r>
    </w:p>
    <w:p w:rsidR="000B39DF" w:rsidRDefault="000B39DF" w:rsidP="000B39DF">
      <w:pPr>
        <w:pStyle w:val="NoSpacing"/>
      </w:pPr>
    </w:p>
    <w:p w:rsidR="000B39DF" w:rsidRDefault="000B39DF" w:rsidP="000B39DF">
      <w:pPr>
        <w:pStyle w:val="NoSpacing"/>
      </w:pPr>
    </w:p>
    <w:p w:rsidR="000B39DF" w:rsidRDefault="000B39DF" w:rsidP="000B39DF">
      <w:pPr>
        <w:pStyle w:val="NoSpacing"/>
      </w:pPr>
      <w:r>
        <w:t>24 Oct.1431</w:t>
      </w:r>
      <w:r>
        <w:tab/>
        <w:t>He was a juror on the inquisition post mortem held at Nottingham into</w:t>
      </w:r>
    </w:p>
    <w:p w:rsidR="000B39DF" w:rsidRDefault="000B39DF" w:rsidP="000B39DF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lands of the late Katherine Sutton(q.v.).</w:t>
      </w:r>
    </w:p>
    <w:p w:rsidR="000B39DF" w:rsidRDefault="000B39DF" w:rsidP="000B39DF">
      <w:pPr>
        <w:pStyle w:val="NoSpacing"/>
      </w:pPr>
      <w:r>
        <w:tab/>
      </w:r>
      <w:r>
        <w:tab/>
        <w:t>(Cal. I.P.M. 6-10 Henry VI p.326)</w:t>
      </w:r>
    </w:p>
    <w:p w:rsidR="000B39DF" w:rsidRDefault="000B39DF" w:rsidP="000B39DF">
      <w:pPr>
        <w:pStyle w:val="NoSpacing"/>
      </w:pPr>
    </w:p>
    <w:p w:rsidR="000B39DF" w:rsidRDefault="000B39DF" w:rsidP="000B39DF">
      <w:pPr>
        <w:pStyle w:val="NoSpacing"/>
      </w:pPr>
    </w:p>
    <w:p w:rsidR="00E47068" w:rsidRPr="000B39DF" w:rsidRDefault="000B39DF" w:rsidP="000B39DF">
      <w:pPr>
        <w:pStyle w:val="NoSpacing"/>
      </w:pPr>
      <w:r>
        <w:t>5 August 2015</w:t>
      </w:r>
      <w:bookmarkStart w:id="0" w:name="_GoBack"/>
      <w:bookmarkEnd w:id="0"/>
    </w:p>
    <w:sectPr w:rsidR="00E47068" w:rsidRPr="000B39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9DF" w:rsidRDefault="000B39DF" w:rsidP="00920DE3">
      <w:pPr>
        <w:spacing w:after="0" w:line="240" w:lineRule="auto"/>
      </w:pPr>
      <w:r>
        <w:separator/>
      </w:r>
    </w:p>
  </w:endnote>
  <w:endnote w:type="continuationSeparator" w:id="0">
    <w:p w:rsidR="000B39DF" w:rsidRDefault="000B39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9DF" w:rsidRDefault="000B39DF" w:rsidP="00920DE3">
      <w:pPr>
        <w:spacing w:after="0" w:line="240" w:lineRule="auto"/>
      </w:pPr>
      <w:r>
        <w:separator/>
      </w:r>
    </w:p>
  </w:footnote>
  <w:footnote w:type="continuationSeparator" w:id="0">
    <w:p w:rsidR="000B39DF" w:rsidRDefault="000B39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9DF"/>
    <w:rsid w:val="000B39D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2015-08-05T20:06:00Z</dcterms:created>
  <dcterms:modified xsi:type="dcterms:W3CDTF">2015-08-05T20:08:00Z</dcterms:modified>
</cp:coreProperties>
</file>