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72CDD" w14:textId="77777777" w:rsidR="000A1C71" w:rsidRDefault="000A1C71" w:rsidP="000A1C71">
      <w:pPr>
        <w:pStyle w:val="NoSpacing"/>
      </w:pPr>
      <w:r>
        <w:rPr>
          <w:u w:val="single"/>
        </w:rPr>
        <w:t>Thomas PATE</w:t>
      </w:r>
      <w:r>
        <w:t xml:space="preserve">      </w:t>
      </w:r>
      <w:r>
        <w:t>(fl.1498)</w:t>
      </w:r>
    </w:p>
    <w:p w14:paraId="2470F70C" w14:textId="28D1995F" w:rsidR="000A1C71" w:rsidRDefault="000A1C71" w:rsidP="000A1C71">
      <w:pPr>
        <w:pStyle w:val="NoSpacing"/>
      </w:pPr>
      <w:r>
        <w:t xml:space="preserve">of York. </w:t>
      </w:r>
      <w:r>
        <w:t>Shearman.</w:t>
      </w:r>
      <w:bookmarkStart w:id="0" w:name="_GoBack"/>
      <w:bookmarkEnd w:id="0"/>
    </w:p>
    <w:p w14:paraId="1CC25C41" w14:textId="77777777" w:rsidR="000A1C71" w:rsidRDefault="000A1C71" w:rsidP="000A1C71">
      <w:pPr>
        <w:pStyle w:val="NoSpacing"/>
      </w:pPr>
    </w:p>
    <w:p w14:paraId="6759FBBC" w14:textId="77777777" w:rsidR="000A1C71" w:rsidRDefault="000A1C71" w:rsidP="000A1C71">
      <w:pPr>
        <w:pStyle w:val="NoSpacing"/>
      </w:pPr>
    </w:p>
    <w:p w14:paraId="021B3823" w14:textId="77777777" w:rsidR="000A1C71" w:rsidRDefault="000A1C71" w:rsidP="000A1C71">
      <w:pPr>
        <w:pStyle w:val="NoSpacing"/>
      </w:pPr>
      <w:r>
        <w:tab/>
        <w:t>1498</w:t>
      </w:r>
      <w:r>
        <w:tab/>
        <w:t>He became a Freeman.   (R.F.Y. p.222)</w:t>
      </w:r>
    </w:p>
    <w:p w14:paraId="69454C36" w14:textId="77777777" w:rsidR="000A1C71" w:rsidRDefault="000A1C71" w:rsidP="000A1C71">
      <w:pPr>
        <w:pStyle w:val="NoSpacing"/>
      </w:pPr>
    </w:p>
    <w:p w14:paraId="2289A7FC" w14:textId="77777777" w:rsidR="000A1C71" w:rsidRDefault="000A1C71" w:rsidP="000A1C71">
      <w:pPr>
        <w:pStyle w:val="NoSpacing"/>
      </w:pPr>
    </w:p>
    <w:p w14:paraId="15FE3C66" w14:textId="77777777" w:rsidR="000A1C71" w:rsidRPr="00A82121" w:rsidRDefault="000A1C71" w:rsidP="000A1C71">
      <w:pPr>
        <w:pStyle w:val="NoSpacing"/>
      </w:pPr>
      <w:r>
        <w:t>30 November 2019</w:t>
      </w:r>
    </w:p>
    <w:p w14:paraId="63D7C84D" w14:textId="555FE454" w:rsidR="006B2F86" w:rsidRPr="000A1C71" w:rsidRDefault="000A1C71" w:rsidP="00E71FC3">
      <w:pPr>
        <w:pStyle w:val="NoSpacing"/>
      </w:pPr>
    </w:p>
    <w:sectPr w:rsidR="006B2F86" w:rsidRPr="000A1C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57B60" w14:textId="77777777" w:rsidR="000A1C71" w:rsidRDefault="000A1C71" w:rsidP="00E71FC3">
      <w:pPr>
        <w:spacing w:after="0" w:line="240" w:lineRule="auto"/>
      </w:pPr>
      <w:r>
        <w:separator/>
      </w:r>
    </w:p>
  </w:endnote>
  <w:endnote w:type="continuationSeparator" w:id="0">
    <w:p w14:paraId="1414832D" w14:textId="77777777" w:rsidR="000A1C71" w:rsidRDefault="000A1C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BB28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C1553" w14:textId="77777777" w:rsidR="000A1C71" w:rsidRDefault="000A1C71" w:rsidP="00E71FC3">
      <w:pPr>
        <w:spacing w:after="0" w:line="240" w:lineRule="auto"/>
      </w:pPr>
      <w:r>
        <w:separator/>
      </w:r>
    </w:p>
  </w:footnote>
  <w:footnote w:type="continuationSeparator" w:id="0">
    <w:p w14:paraId="3A40EB4D" w14:textId="77777777" w:rsidR="000A1C71" w:rsidRDefault="000A1C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71"/>
    <w:rsid w:val="000A1C7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16F52"/>
  <w15:chartTrackingRefBased/>
  <w15:docId w15:val="{0AB411FD-AC83-44CE-A031-4415CF565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2019-11-30T21:26:00Z</dcterms:created>
  <dcterms:modified xsi:type="dcterms:W3CDTF">2019-11-30T21:27:00Z</dcterms:modified>
</cp:coreProperties>
</file>