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A206F" w14:textId="77777777" w:rsidR="00C15029" w:rsidRDefault="00C15029" w:rsidP="00C150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82B1FD5" w14:textId="77777777" w:rsidR="00C15029" w:rsidRDefault="00C15029" w:rsidP="00C150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09712299" w14:textId="77777777" w:rsidR="00C15029" w:rsidRDefault="00C15029" w:rsidP="00C15029">
      <w:pPr>
        <w:pStyle w:val="NoSpacing"/>
        <w:rPr>
          <w:rFonts w:cs="Times New Roman"/>
          <w:szCs w:val="24"/>
        </w:rPr>
      </w:pPr>
    </w:p>
    <w:p w14:paraId="5448F07E" w14:textId="77777777" w:rsidR="00C15029" w:rsidRDefault="00C15029" w:rsidP="00C15029">
      <w:pPr>
        <w:pStyle w:val="NoSpacing"/>
        <w:rPr>
          <w:rFonts w:cs="Times New Roman"/>
          <w:szCs w:val="24"/>
        </w:rPr>
      </w:pPr>
    </w:p>
    <w:p w14:paraId="0D3EF25C" w14:textId="77777777" w:rsidR="00C15029" w:rsidRDefault="00C15029" w:rsidP="00C15029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2E46C11" w14:textId="77777777" w:rsidR="00C15029" w:rsidRDefault="00C15029" w:rsidP="00C1502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m3, from the AHRC-funded ‘The Soldier in Later Medieval England Online Database’ www.medievalsoldier.org, accessed</w:t>
      </w:r>
    </w:p>
    <w:p w14:paraId="5012AE4D" w14:textId="77777777" w:rsidR="00C15029" w:rsidRDefault="00C15029" w:rsidP="00C1502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7B5AFEA" w14:textId="77777777" w:rsidR="00C15029" w:rsidRDefault="00C15029" w:rsidP="00C15029">
      <w:pPr>
        <w:pStyle w:val="NoSpacing"/>
        <w:rPr>
          <w:rFonts w:cs="Times New Roman"/>
          <w:szCs w:val="24"/>
        </w:rPr>
      </w:pPr>
    </w:p>
    <w:p w14:paraId="102A8C16" w14:textId="77777777" w:rsidR="00C15029" w:rsidRDefault="00C15029" w:rsidP="00C15029">
      <w:pPr>
        <w:pStyle w:val="NoSpacing"/>
        <w:rPr>
          <w:rFonts w:cs="Times New Roman"/>
          <w:szCs w:val="24"/>
        </w:rPr>
      </w:pPr>
    </w:p>
    <w:p w14:paraId="4B4CE702" w14:textId="77777777" w:rsidR="00C15029" w:rsidRDefault="00C15029" w:rsidP="00C150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2022</w:t>
      </w:r>
    </w:p>
    <w:p w14:paraId="6772E5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F0F6F" w14:textId="77777777" w:rsidR="00C15029" w:rsidRDefault="00C15029" w:rsidP="009139A6">
      <w:r>
        <w:separator/>
      </w:r>
    </w:p>
  </w:endnote>
  <w:endnote w:type="continuationSeparator" w:id="0">
    <w:p w14:paraId="49E2D6FC" w14:textId="77777777" w:rsidR="00C15029" w:rsidRDefault="00C150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EC3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31E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20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31DEE" w14:textId="77777777" w:rsidR="00C15029" w:rsidRDefault="00C15029" w:rsidP="009139A6">
      <w:r>
        <w:separator/>
      </w:r>
    </w:p>
  </w:footnote>
  <w:footnote w:type="continuationSeparator" w:id="0">
    <w:p w14:paraId="168F4EB3" w14:textId="77777777" w:rsidR="00C15029" w:rsidRDefault="00C150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1A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49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5B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2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502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C429"/>
  <w15:chartTrackingRefBased/>
  <w15:docId w15:val="{369F678E-C776-48AA-8A42-E7EC9ADF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2023-03-14T21:46:00Z</dcterms:created>
  <dcterms:modified xsi:type="dcterms:W3CDTF">2023-03-14T21:47:00Z</dcterms:modified>
</cp:coreProperties>
</file>