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AF0CB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PATE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d.1499)</w:t>
      </w:r>
    </w:p>
    <w:p w:rsidR="00AF0CBF" w:rsidRDefault="00AF0CB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Vicar of Great Waltham, Essex.</w:t>
      </w:r>
    </w:p>
    <w:p w:rsidR="00AF0CBF" w:rsidRDefault="00AF0CB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0CBF" w:rsidRDefault="00AF0CB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0CBF" w:rsidRDefault="00AF0CB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1474-5</w:t>
      </w:r>
      <w:r>
        <w:rPr>
          <w:rFonts w:ascii="Times New Roman" w:hAnsi="Times New Roman" w:cs="Times New Roman"/>
          <w:sz w:val="24"/>
          <w:szCs w:val="24"/>
        </w:rPr>
        <w:tab/>
        <w:t xml:space="preserve">B.A. Cambridge University.  </w:t>
      </w:r>
    </w:p>
    <w:p w:rsidR="00AF0CBF" w:rsidRDefault="00AF0CB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(Alumni Cantab. vol.1 part 3 p.318)</w:t>
      </w:r>
    </w:p>
    <w:p w:rsidR="00AF0CBF" w:rsidRDefault="00AF0CB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1480-1</w:t>
      </w:r>
      <w:r>
        <w:rPr>
          <w:rFonts w:ascii="Times New Roman" w:hAnsi="Times New Roman" w:cs="Times New Roman"/>
          <w:sz w:val="24"/>
          <w:szCs w:val="24"/>
        </w:rPr>
        <w:tab/>
        <w:t>M.A.   (ibid.)</w:t>
      </w:r>
    </w:p>
    <w:p w:rsidR="00AF0CBF" w:rsidRDefault="00AF0CB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1486-99</w:t>
      </w:r>
      <w:r>
        <w:rPr>
          <w:rFonts w:ascii="Times New Roman" w:hAnsi="Times New Roman" w:cs="Times New Roman"/>
          <w:sz w:val="24"/>
          <w:szCs w:val="24"/>
        </w:rPr>
        <w:tab/>
        <w:t>Vicar of Great Waltham.  (ibid.)</w:t>
      </w:r>
    </w:p>
    <w:p w:rsidR="00AF0CBF" w:rsidRDefault="00AF0CB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0CBF" w:rsidRDefault="00AF0CB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0CBF" w:rsidRDefault="00AF0CB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0CBF" w:rsidRPr="00AF0CBF" w:rsidRDefault="00AF0CBF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19 November 2015</w:t>
      </w:r>
      <w:bookmarkStart w:id="0" w:name="_GoBack"/>
      <w:bookmarkEnd w:id="0"/>
    </w:p>
    <w:sectPr w:rsidR="00AF0CBF" w:rsidRPr="00AF0C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CBF" w:rsidRDefault="00AF0CBF" w:rsidP="00564E3C">
      <w:pPr>
        <w:spacing w:after="0" w:line="240" w:lineRule="auto"/>
      </w:pPr>
      <w:r>
        <w:separator/>
      </w:r>
    </w:p>
  </w:endnote>
  <w:endnote w:type="continuationSeparator" w:id="0">
    <w:p w:rsidR="00AF0CBF" w:rsidRDefault="00AF0CB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F0CBF">
      <w:rPr>
        <w:rFonts w:ascii="Times New Roman" w:hAnsi="Times New Roman" w:cs="Times New Roman"/>
        <w:noProof/>
        <w:sz w:val="24"/>
        <w:szCs w:val="24"/>
      </w:rPr>
      <w:t>19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CBF" w:rsidRDefault="00AF0CBF" w:rsidP="00564E3C">
      <w:pPr>
        <w:spacing w:after="0" w:line="240" w:lineRule="auto"/>
      </w:pPr>
      <w:r>
        <w:separator/>
      </w:r>
    </w:p>
  </w:footnote>
  <w:footnote w:type="continuationSeparator" w:id="0">
    <w:p w:rsidR="00AF0CBF" w:rsidRDefault="00AF0CB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CBF"/>
    <w:rsid w:val="00372DC6"/>
    <w:rsid w:val="00564E3C"/>
    <w:rsid w:val="0064591D"/>
    <w:rsid w:val="00AF0CB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B399E"/>
  <w15:chartTrackingRefBased/>
  <w15:docId w15:val="{C9FD9E2F-7DDE-4509-974B-607A28402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2015-11-19T21:13:00Z</dcterms:created>
  <dcterms:modified xsi:type="dcterms:W3CDTF">2015-11-19T21:17:00Z</dcterms:modified>
</cp:coreProperties>
</file>