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PATE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fl.1500-1)</w:t>
      </w:r>
    </w:p>
    <w:p w:rsidR="00E202DD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E202DD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2DD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2DD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1500-1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p.318)</w:t>
      </w:r>
    </w:p>
    <w:p w:rsidR="00E202DD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2DD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2DD" w:rsidRPr="00E202DD" w:rsidRDefault="00E202D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2015</w:t>
      </w:r>
      <w:bookmarkStart w:id="0" w:name="_GoBack"/>
      <w:bookmarkEnd w:id="0"/>
    </w:p>
    <w:sectPr w:rsidR="00E202DD" w:rsidRPr="00E202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2DD" w:rsidRDefault="00E202DD" w:rsidP="00564E3C">
      <w:pPr>
        <w:spacing w:after="0" w:line="240" w:lineRule="auto"/>
      </w:pPr>
      <w:r>
        <w:separator/>
      </w:r>
    </w:p>
  </w:endnote>
  <w:endnote w:type="continuationSeparator" w:id="0">
    <w:p w:rsidR="00E202DD" w:rsidRDefault="00E202D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202DD">
      <w:rPr>
        <w:rFonts w:ascii="Times New Roman" w:hAnsi="Times New Roman" w:cs="Times New Roman"/>
        <w:noProof/>
        <w:sz w:val="24"/>
        <w:szCs w:val="24"/>
      </w:rPr>
      <w:t>19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2DD" w:rsidRDefault="00E202DD" w:rsidP="00564E3C">
      <w:pPr>
        <w:spacing w:after="0" w:line="240" w:lineRule="auto"/>
      </w:pPr>
      <w:r>
        <w:separator/>
      </w:r>
    </w:p>
  </w:footnote>
  <w:footnote w:type="continuationSeparator" w:id="0">
    <w:p w:rsidR="00E202DD" w:rsidRDefault="00E202D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2DD"/>
    <w:rsid w:val="00372DC6"/>
    <w:rsid w:val="00564E3C"/>
    <w:rsid w:val="0064591D"/>
    <w:rsid w:val="00DD5B8A"/>
    <w:rsid w:val="00E202DD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3C96A"/>
  <w15:chartTrackingRefBased/>
  <w15:docId w15:val="{D412EBD8-25C7-4093-A460-851EEAA1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2015-11-19T20:04:00Z</dcterms:created>
  <dcterms:modified xsi:type="dcterms:W3CDTF">2015-11-19T20:08:00Z</dcterms:modified>
</cp:coreProperties>
</file>