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B2EE6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PATCHYNG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 1404)</w:t>
      </w:r>
    </w:p>
    <w:p w14:paraId="3AE3213F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7F32BF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AA074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Cholsey(q.v.) were commissioned to levy in person in </w:t>
      </w:r>
    </w:p>
    <w:p w14:paraId="207A5E88" w14:textId="77777777" w:rsidR="008076C5" w:rsidRDefault="008076C5" w:rsidP="008076C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Chichester and adjacent ports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places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subsidy which was granted to the King at the last Parliament.    (C.F.R. 1399-1405 p.268)</w:t>
      </w:r>
    </w:p>
    <w:p w14:paraId="11893976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E243B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0C666" w14:textId="77777777" w:rsidR="008076C5" w:rsidRDefault="008076C5" w:rsidP="008076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2021</w:t>
      </w:r>
    </w:p>
    <w:p w14:paraId="088112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0A08B" w14:textId="77777777" w:rsidR="008076C5" w:rsidRDefault="008076C5" w:rsidP="009139A6">
      <w:r>
        <w:separator/>
      </w:r>
    </w:p>
  </w:endnote>
  <w:endnote w:type="continuationSeparator" w:id="0">
    <w:p w14:paraId="23C537FA" w14:textId="77777777" w:rsidR="008076C5" w:rsidRDefault="008076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56B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F8F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BE6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8DA9" w14:textId="77777777" w:rsidR="008076C5" w:rsidRDefault="008076C5" w:rsidP="009139A6">
      <w:r>
        <w:separator/>
      </w:r>
    </w:p>
  </w:footnote>
  <w:footnote w:type="continuationSeparator" w:id="0">
    <w:p w14:paraId="2074C6C4" w14:textId="77777777" w:rsidR="008076C5" w:rsidRDefault="008076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CE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CBD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4F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6C5"/>
    <w:rsid w:val="000666E0"/>
    <w:rsid w:val="002510B7"/>
    <w:rsid w:val="005C130B"/>
    <w:rsid w:val="008076C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87B3C"/>
  <w15:chartTrackingRefBased/>
  <w15:docId w15:val="{819A6A28-26A3-4BEA-B230-A6051F49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2021-07-21T19:02:00Z</dcterms:created>
  <dcterms:modified xsi:type="dcterms:W3CDTF">2021-07-21T19:02:00Z</dcterms:modified>
</cp:coreProperties>
</file>