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4FFBD" w14:textId="77777777" w:rsidR="0070331F" w:rsidRDefault="0070331F" w:rsidP="0070331F">
      <w:pPr>
        <w:pStyle w:val="NoSpacing"/>
      </w:pPr>
      <w:r>
        <w:rPr>
          <w:u w:val="single"/>
        </w:rPr>
        <w:t>William PATANSON</w:t>
      </w:r>
      <w:r>
        <w:t xml:space="preserve">     </w:t>
      </w:r>
      <w:r>
        <w:t>(fl.1478)</w:t>
      </w:r>
    </w:p>
    <w:p w14:paraId="6473D006" w14:textId="41DFF385" w:rsidR="0070331F" w:rsidRDefault="0070331F" w:rsidP="0070331F">
      <w:pPr>
        <w:pStyle w:val="NoSpacing"/>
      </w:pPr>
      <w:r>
        <w:t xml:space="preserve">of </w:t>
      </w:r>
      <w:r>
        <w:t>Pontefract Priory.</w:t>
      </w:r>
      <w:bookmarkStart w:id="0" w:name="_GoBack"/>
      <w:bookmarkEnd w:id="0"/>
    </w:p>
    <w:p w14:paraId="4A005244" w14:textId="77777777" w:rsidR="0070331F" w:rsidRDefault="0070331F" w:rsidP="0070331F">
      <w:pPr>
        <w:pStyle w:val="NoSpacing"/>
      </w:pPr>
    </w:p>
    <w:p w14:paraId="0960DD9D" w14:textId="77777777" w:rsidR="0070331F" w:rsidRDefault="0070331F" w:rsidP="0070331F">
      <w:pPr>
        <w:pStyle w:val="NoSpacing"/>
      </w:pPr>
    </w:p>
    <w:p w14:paraId="64227A85" w14:textId="77777777" w:rsidR="0070331F" w:rsidRDefault="0070331F" w:rsidP="0070331F">
      <w:pPr>
        <w:pStyle w:val="NoSpacing"/>
      </w:pPr>
      <w:r>
        <w:t>14 Feb.1478</w:t>
      </w:r>
      <w:r>
        <w:tab/>
        <w:t>He was ordained subdeacon in the conventual church of the Austin Friars in</w:t>
      </w:r>
    </w:p>
    <w:p w14:paraId="19C319C9" w14:textId="77777777" w:rsidR="0070331F" w:rsidRDefault="0070331F" w:rsidP="0070331F">
      <w:pPr>
        <w:pStyle w:val="NoSpacing"/>
      </w:pPr>
      <w:r>
        <w:tab/>
      </w:r>
      <w:r>
        <w:tab/>
        <w:t>York, by William Egremont, Bishop of Dromore(q.v.).</w:t>
      </w:r>
    </w:p>
    <w:p w14:paraId="6CC0E2D9" w14:textId="77777777" w:rsidR="0070331F" w:rsidRDefault="0070331F" w:rsidP="0070331F">
      <w:pPr>
        <w:pStyle w:val="NoSpacing"/>
      </w:pPr>
      <w:r>
        <w:tab/>
      </w:r>
      <w:r>
        <w:tab/>
        <w:t>(“York Clergy Ordinations 1475-1500” ed. David M. Smith p.32)</w:t>
      </w:r>
    </w:p>
    <w:p w14:paraId="3ECB8CD4" w14:textId="77777777" w:rsidR="0070331F" w:rsidRDefault="0070331F" w:rsidP="0070331F">
      <w:pPr>
        <w:pStyle w:val="NoSpacing"/>
      </w:pPr>
    </w:p>
    <w:p w14:paraId="21E66D5F" w14:textId="77777777" w:rsidR="0070331F" w:rsidRDefault="0070331F" w:rsidP="0070331F">
      <w:pPr>
        <w:pStyle w:val="NoSpacing"/>
      </w:pPr>
    </w:p>
    <w:p w14:paraId="1FFE8C83" w14:textId="77777777" w:rsidR="0070331F" w:rsidRDefault="0070331F" w:rsidP="0070331F">
      <w:pPr>
        <w:pStyle w:val="NoSpacing"/>
      </w:pPr>
      <w:r>
        <w:t>3 December 2019</w:t>
      </w:r>
    </w:p>
    <w:p w14:paraId="66165864" w14:textId="03613D82" w:rsidR="006B2F86" w:rsidRPr="0070331F" w:rsidRDefault="0070331F" w:rsidP="00E71FC3">
      <w:pPr>
        <w:pStyle w:val="NoSpacing"/>
      </w:pPr>
    </w:p>
    <w:sectPr w:rsidR="006B2F86" w:rsidRPr="007033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8AFDA" w14:textId="77777777" w:rsidR="0070331F" w:rsidRDefault="0070331F" w:rsidP="00E71FC3">
      <w:pPr>
        <w:spacing w:after="0" w:line="240" w:lineRule="auto"/>
      </w:pPr>
      <w:r>
        <w:separator/>
      </w:r>
    </w:p>
  </w:endnote>
  <w:endnote w:type="continuationSeparator" w:id="0">
    <w:p w14:paraId="0E540E66" w14:textId="77777777" w:rsidR="0070331F" w:rsidRDefault="007033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177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9D03B" w14:textId="77777777" w:rsidR="0070331F" w:rsidRDefault="0070331F" w:rsidP="00E71FC3">
      <w:pPr>
        <w:spacing w:after="0" w:line="240" w:lineRule="auto"/>
      </w:pPr>
      <w:r>
        <w:separator/>
      </w:r>
    </w:p>
  </w:footnote>
  <w:footnote w:type="continuationSeparator" w:id="0">
    <w:p w14:paraId="20A3FB92" w14:textId="77777777" w:rsidR="0070331F" w:rsidRDefault="007033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1F"/>
    <w:rsid w:val="001A7C09"/>
    <w:rsid w:val="00577BD5"/>
    <w:rsid w:val="00656CBA"/>
    <w:rsid w:val="006A1F77"/>
    <w:rsid w:val="0070331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AB6BA"/>
  <w15:chartTrackingRefBased/>
  <w15:docId w15:val="{6D196C60-E4F6-436E-A6F3-D4010125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6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2019-12-03T17:43:00Z</dcterms:created>
  <dcterms:modified xsi:type="dcterms:W3CDTF">2019-12-03T17:44:00Z</dcterms:modified>
</cp:coreProperties>
</file>