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35D80" w14:textId="77777777" w:rsidR="006D4B2D" w:rsidRDefault="006D4B2D" w:rsidP="006D4B2D">
      <w:pPr>
        <w:pStyle w:val="NoSpacing"/>
      </w:pPr>
      <w:r>
        <w:rPr>
          <w:u w:val="single"/>
        </w:rPr>
        <w:t>Richard PATANSON</w:t>
      </w:r>
      <w:r>
        <w:t xml:space="preserve">     </w:t>
      </w:r>
      <w:proofErr w:type="gramStart"/>
      <w:r>
        <w:t xml:space="preserve">   (</w:t>
      </w:r>
      <w:proofErr w:type="gramEnd"/>
      <w:r>
        <w:t>fl.1475)</w:t>
      </w:r>
    </w:p>
    <w:p w14:paraId="40E6F30F" w14:textId="294B11FB" w:rsidR="006D4B2D" w:rsidRDefault="006D4B2D" w:rsidP="006D4B2D">
      <w:pPr>
        <w:pStyle w:val="NoSpacing"/>
      </w:pPr>
      <w:r>
        <w:t xml:space="preserve">of </w:t>
      </w:r>
      <w:proofErr w:type="spellStart"/>
      <w:proofErr w:type="gramStart"/>
      <w:r>
        <w:t>St.Edmund’s</w:t>
      </w:r>
      <w:proofErr w:type="spellEnd"/>
      <w:proofErr w:type="gramEnd"/>
      <w:r>
        <w:t xml:space="preserve"> Priory, Cambridge.</w:t>
      </w:r>
    </w:p>
    <w:p w14:paraId="77074E27" w14:textId="77777777" w:rsidR="006D4B2D" w:rsidRDefault="006D4B2D" w:rsidP="006D4B2D">
      <w:pPr>
        <w:pStyle w:val="NoSpacing"/>
      </w:pPr>
    </w:p>
    <w:p w14:paraId="6E4E27D9" w14:textId="77777777" w:rsidR="006D4B2D" w:rsidRDefault="006D4B2D" w:rsidP="006D4B2D">
      <w:pPr>
        <w:pStyle w:val="NoSpacing"/>
      </w:pPr>
    </w:p>
    <w:p w14:paraId="475BAF6F" w14:textId="77777777" w:rsidR="006D4B2D" w:rsidRDefault="006D4B2D" w:rsidP="006D4B2D">
      <w:pPr>
        <w:pStyle w:val="NoSpacing"/>
      </w:pPr>
      <w:r>
        <w:t>23 Sep.1475</w:t>
      </w:r>
      <w:r>
        <w:tab/>
        <w:t>He was ordained deacon in the conventual church of the Carmelites at</w:t>
      </w:r>
    </w:p>
    <w:p w14:paraId="23661C0E" w14:textId="0C6C3A9B" w:rsidR="006D4B2D" w:rsidRDefault="006D4B2D" w:rsidP="006D4B2D">
      <w:pPr>
        <w:pStyle w:val="NoSpacing"/>
      </w:pPr>
      <w:r>
        <w:tab/>
      </w:r>
      <w:r>
        <w:tab/>
        <w:t>York by William Egremont, Bishop of Dromore(q.v.), by letters dimissory</w:t>
      </w:r>
    </w:p>
    <w:p w14:paraId="2F10F9DE" w14:textId="64192CA1" w:rsidR="006D4B2D" w:rsidRDefault="006D4B2D" w:rsidP="006D4B2D">
      <w:pPr>
        <w:pStyle w:val="NoSpacing"/>
      </w:pPr>
      <w:r>
        <w:tab/>
      </w:r>
      <w:r>
        <w:tab/>
        <w:t>as he was from Carlisle diocese.</w:t>
      </w:r>
    </w:p>
    <w:p w14:paraId="1F4EF9B0" w14:textId="16A13D67" w:rsidR="006D4B2D" w:rsidRDefault="006D4B2D" w:rsidP="006D4B2D">
      <w:pPr>
        <w:pStyle w:val="NoSpacing"/>
      </w:pPr>
      <w:r>
        <w:tab/>
      </w:r>
      <w:r>
        <w:tab/>
        <w:t>(“York Clergy Ordinations 1475-1500” ed. David M. Smith p.8)</w:t>
      </w:r>
    </w:p>
    <w:p w14:paraId="7151A0C0" w14:textId="77777777" w:rsidR="00F81ECC" w:rsidRDefault="00F81ECC" w:rsidP="00F81ECC">
      <w:pPr>
        <w:pStyle w:val="NoSpacing"/>
      </w:pPr>
      <w:r>
        <w:t>23 Dec.1475</w:t>
      </w:r>
      <w:r>
        <w:tab/>
        <w:t>He was ordained priest in the conventual church of Holy Trinity in</w:t>
      </w:r>
    </w:p>
    <w:p w14:paraId="6390E158" w14:textId="77777777" w:rsidR="00F81ECC" w:rsidRDefault="00F81ECC" w:rsidP="00F81ECC">
      <w:pPr>
        <w:pStyle w:val="NoSpacing"/>
      </w:pPr>
      <w:r>
        <w:tab/>
      </w:r>
      <w:r>
        <w:tab/>
        <w:t>York by William Egremont, Bishop of Dromore(q.v.).</w:t>
      </w:r>
    </w:p>
    <w:p w14:paraId="4821CB4E" w14:textId="77777777" w:rsidR="00F81ECC" w:rsidRDefault="00F81ECC" w:rsidP="00F81ECC">
      <w:pPr>
        <w:pStyle w:val="NoSpacing"/>
      </w:pPr>
      <w:r>
        <w:tab/>
      </w:r>
      <w:r>
        <w:tab/>
        <w:t>(“York Clergy Ordinations 1475-1500” ed. David M. Smith p.10)</w:t>
      </w:r>
    </w:p>
    <w:p w14:paraId="53813D1C" w14:textId="77777777" w:rsidR="00F81ECC" w:rsidRDefault="00F81ECC" w:rsidP="00F81ECC">
      <w:pPr>
        <w:pStyle w:val="NoSpacing"/>
      </w:pPr>
    </w:p>
    <w:p w14:paraId="201249D8" w14:textId="77777777" w:rsidR="00F81ECC" w:rsidRDefault="00F81ECC" w:rsidP="00F81ECC">
      <w:pPr>
        <w:pStyle w:val="NoSpacing"/>
      </w:pPr>
    </w:p>
    <w:p w14:paraId="75114974" w14:textId="3F128B99" w:rsidR="006D4B2D" w:rsidRDefault="006D4B2D" w:rsidP="006D4B2D">
      <w:pPr>
        <w:pStyle w:val="NoSpacing"/>
      </w:pPr>
      <w:r>
        <w:t>5 April 2019</w:t>
      </w:r>
    </w:p>
    <w:p w14:paraId="45824EAA" w14:textId="501049CB" w:rsidR="00F81ECC" w:rsidRPr="00FC59FC" w:rsidRDefault="00F81ECC" w:rsidP="006D4B2D">
      <w:pPr>
        <w:pStyle w:val="NoSpacing"/>
      </w:pPr>
      <w:r>
        <w:t>13 April 2019</w:t>
      </w:r>
      <w:bookmarkStart w:id="0" w:name="_GoBack"/>
      <w:bookmarkEnd w:id="0"/>
    </w:p>
    <w:p w14:paraId="3B9CD183" w14:textId="76490EA2" w:rsidR="006B2F86" w:rsidRPr="006D4B2D" w:rsidRDefault="00F81ECC" w:rsidP="00E71FC3">
      <w:pPr>
        <w:pStyle w:val="NoSpacing"/>
      </w:pPr>
    </w:p>
    <w:sectPr w:rsidR="006B2F86" w:rsidRPr="006D4B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F1011" w14:textId="77777777" w:rsidR="006D4B2D" w:rsidRDefault="006D4B2D" w:rsidP="00E71FC3">
      <w:pPr>
        <w:spacing w:after="0" w:line="240" w:lineRule="auto"/>
      </w:pPr>
      <w:r>
        <w:separator/>
      </w:r>
    </w:p>
  </w:endnote>
  <w:endnote w:type="continuationSeparator" w:id="0">
    <w:p w14:paraId="476FB315" w14:textId="77777777" w:rsidR="006D4B2D" w:rsidRDefault="006D4B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14A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E741F" w14:textId="77777777" w:rsidR="006D4B2D" w:rsidRDefault="006D4B2D" w:rsidP="00E71FC3">
      <w:pPr>
        <w:spacing w:after="0" w:line="240" w:lineRule="auto"/>
      </w:pPr>
      <w:r>
        <w:separator/>
      </w:r>
    </w:p>
  </w:footnote>
  <w:footnote w:type="continuationSeparator" w:id="0">
    <w:p w14:paraId="7DC8482E" w14:textId="77777777" w:rsidR="006D4B2D" w:rsidRDefault="006D4B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2D"/>
    <w:rsid w:val="001A7C09"/>
    <w:rsid w:val="00577BD5"/>
    <w:rsid w:val="00656CBA"/>
    <w:rsid w:val="006A1F77"/>
    <w:rsid w:val="006D4B2D"/>
    <w:rsid w:val="00733BE7"/>
    <w:rsid w:val="00AB52E8"/>
    <w:rsid w:val="00B16D3F"/>
    <w:rsid w:val="00BB41AC"/>
    <w:rsid w:val="00E71FC3"/>
    <w:rsid w:val="00EF4813"/>
    <w:rsid w:val="00F8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A86F"/>
  <w15:chartTrackingRefBased/>
  <w15:docId w15:val="{D595EB36-ABB4-42DC-AC1E-69B44E5F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2019-04-05T20:34:00Z</dcterms:created>
  <dcterms:modified xsi:type="dcterms:W3CDTF">2019-04-13T21:15:00Z</dcterms:modified>
</cp:coreProperties>
</file>