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2C6947" w14:textId="77777777" w:rsidR="00485FBD" w:rsidRPr="00485FBD" w:rsidRDefault="00485FBD" w:rsidP="00485FBD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 w:rsidRPr="00485FBD">
        <w:rPr>
          <w:rStyle w:val="Hyperlink"/>
          <w:rFonts w:ascii="Times New Roman" w:eastAsia="Calibri" w:hAnsi="Times New Roman" w:cs="Times New Roman"/>
          <w:color w:val="auto"/>
          <w:sz w:val="24"/>
          <w:szCs w:val="24"/>
        </w:rPr>
        <w:t>William PAKYNGTON</w:t>
      </w:r>
      <w:r w:rsidRPr="00485FBD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 </w:t>
      </w:r>
      <w:proofErr w:type="gramStart"/>
      <w:r w:rsidRPr="00485FBD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 (</w:t>
      </w:r>
      <w:proofErr w:type="gramEnd"/>
      <w:r w:rsidRPr="00485FBD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fl.1483)</w:t>
      </w:r>
    </w:p>
    <w:p w14:paraId="2BCFC001" w14:textId="77777777" w:rsidR="00485FBD" w:rsidRPr="00485FBD" w:rsidRDefault="00485FBD" w:rsidP="00485FBD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 w:rsidRPr="00485FBD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of Colnbrook, Buckinghamshire. Butcher.</w:t>
      </w:r>
    </w:p>
    <w:p w14:paraId="5C05BFE7" w14:textId="77777777" w:rsidR="00485FBD" w:rsidRPr="00485FBD" w:rsidRDefault="00485FBD" w:rsidP="00485FBD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639FDD14" w14:textId="77777777" w:rsidR="00485FBD" w:rsidRPr="00485FBD" w:rsidRDefault="00485FBD" w:rsidP="00485FBD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06F13225" w14:textId="77777777" w:rsidR="00485FBD" w:rsidRPr="00485FBD" w:rsidRDefault="00485FBD" w:rsidP="00485FBD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 w:rsidRPr="00485FBD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>1483</w:t>
      </w:r>
      <w:r w:rsidRPr="00485FBD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 xml:space="preserve">Thomas </w:t>
      </w:r>
      <w:proofErr w:type="spellStart"/>
      <w:r w:rsidRPr="00485FBD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Latton</w:t>
      </w:r>
      <w:proofErr w:type="spellEnd"/>
      <w:r w:rsidRPr="00485FBD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(q.v.) brought a plaint of debt against him, Richard Raven</w:t>
      </w:r>
    </w:p>
    <w:p w14:paraId="6E1D5BCD" w14:textId="77777777" w:rsidR="00485FBD" w:rsidRPr="00485FBD" w:rsidRDefault="00485FBD" w:rsidP="00485FBD">
      <w:pPr>
        <w:pStyle w:val="NoSpacing"/>
        <w:ind w:left="1440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 w:rsidRPr="00485FBD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of Wheatley, </w:t>
      </w:r>
      <w:proofErr w:type="spellStart"/>
      <w:r w:rsidRPr="00485FBD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Oxfordshire</w:t>
      </w:r>
      <w:proofErr w:type="spellEnd"/>
      <w:r w:rsidRPr="00485FBD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(q.v.), Henry Millen of </w:t>
      </w:r>
      <w:proofErr w:type="spellStart"/>
      <w:r w:rsidRPr="00485FBD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Crendon</w:t>
      </w:r>
      <w:proofErr w:type="spellEnd"/>
      <w:r w:rsidRPr="00485FBD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, Buckinghamshire(q.v.), George </w:t>
      </w:r>
      <w:proofErr w:type="spellStart"/>
      <w:r w:rsidRPr="00485FBD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Trotte</w:t>
      </w:r>
      <w:proofErr w:type="spellEnd"/>
      <w:r w:rsidRPr="00485FBD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of Colnbrook(q.v.) and Richard Broun of </w:t>
      </w:r>
      <w:proofErr w:type="spellStart"/>
      <w:r w:rsidRPr="00485FBD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Bucklebury</w:t>
      </w:r>
      <w:proofErr w:type="spellEnd"/>
      <w:r w:rsidRPr="00485FBD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,</w:t>
      </w:r>
    </w:p>
    <w:p w14:paraId="7757C7AC" w14:textId="77777777" w:rsidR="00485FBD" w:rsidRPr="00485FBD" w:rsidRDefault="00485FBD" w:rsidP="00485FBD">
      <w:pPr>
        <w:pStyle w:val="NoSpacing"/>
        <w:ind w:left="1440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 w:rsidRPr="00485FBD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Berkshire(q.v.).</w:t>
      </w:r>
    </w:p>
    <w:p w14:paraId="7D940997" w14:textId="77777777" w:rsidR="00485FBD" w:rsidRPr="00485FBD" w:rsidRDefault="00485FBD" w:rsidP="00485FBD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 w:rsidRPr="00485FBD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 w:rsidRPr="00485FBD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 w:rsidRPr="00485FBD">
        <w:rPr>
          <w:rFonts w:ascii="Times New Roman" w:eastAsia="Calibri" w:hAnsi="Times New Roman" w:cs="Times New Roman"/>
          <w:sz w:val="24"/>
          <w:szCs w:val="24"/>
        </w:rPr>
        <w:t xml:space="preserve">( </w:t>
      </w:r>
      <w:hyperlink r:id="rId6" w:history="1">
        <w:r w:rsidRPr="00485FBD">
          <w:rPr>
            <w:rStyle w:val="Hyperlink"/>
            <w:rFonts w:ascii="Times New Roman" w:eastAsia="Calibri" w:hAnsi="Times New Roman" w:cs="Times New Roman"/>
            <w:color w:val="auto"/>
            <w:sz w:val="24"/>
            <w:szCs w:val="24"/>
            <w:u w:val="none"/>
          </w:rPr>
          <w:t>http://aalt.law.uh.edu/Indices/CP40Indices/CP40no883Pl.htm</w:t>
        </w:r>
      </w:hyperlink>
      <w:r w:rsidRPr="00485FBD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)</w:t>
      </w:r>
    </w:p>
    <w:p w14:paraId="3340ECA7" w14:textId="77777777" w:rsidR="00485FBD" w:rsidRPr="00485FBD" w:rsidRDefault="00485FBD" w:rsidP="00485FBD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5CC393D0" w14:textId="77777777" w:rsidR="00485FBD" w:rsidRPr="00485FBD" w:rsidRDefault="00485FBD" w:rsidP="00485FBD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560A87E6" w14:textId="77777777" w:rsidR="00485FBD" w:rsidRPr="00485FBD" w:rsidRDefault="00485FBD" w:rsidP="00485FBD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 w:rsidRPr="00485FBD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27 June 2021</w:t>
      </w:r>
    </w:p>
    <w:p w14:paraId="38C82561" w14:textId="77777777" w:rsidR="00BA00AB" w:rsidRPr="00485FBD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485FB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946315" w14:textId="77777777" w:rsidR="00485FBD" w:rsidRDefault="00485FBD" w:rsidP="009139A6">
      <w:r>
        <w:separator/>
      </w:r>
    </w:p>
  </w:endnote>
  <w:endnote w:type="continuationSeparator" w:id="0">
    <w:p w14:paraId="7FCD615D" w14:textId="77777777" w:rsidR="00485FBD" w:rsidRDefault="00485FB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4D3C2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3E334F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80F35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4ED1E7" w14:textId="77777777" w:rsidR="00485FBD" w:rsidRDefault="00485FBD" w:rsidP="009139A6">
      <w:r>
        <w:separator/>
      </w:r>
    </w:p>
  </w:footnote>
  <w:footnote w:type="continuationSeparator" w:id="0">
    <w:p w14:paraId="203DD5D3" w14:textId="77777777" w:rsidR="00485FBD" w:rsidRDefault="00485FB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BE69F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F06BB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5CB0C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5FBD"/>
    <w:rsid w:val="000666E0"/>
    <w:rsid w:val="002510B7"/>
    <w:rsid w:val="00485FBD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BF8879"/>
  <w15:chartTrackingRefBased/>
  <w15:docId w15:val="{10CBBF18-DB12-4AD6-B405-2B91F5C5A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485FB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70</Words>
  <Characters>403</Characters>
  <Application>Microsoft Office Word</Application>
  <DocSecurity>0</DocSecurity>
  <Lines>3</Lines>
  <Paragraphs>1</Paragraphs>
  <ScaleCrop>false</ScaleCrop>
  <Company/>
  <LinksUpToDate>false</LinksUpToDate>
  <CharactersWithSpaces>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2021-08-25T19:04:00Z</dcterms:created>
  <dcterms:modified xsi:type="dcterms:W3CDTF">2021-08-25T19:05:00Z</dcterms:modified>
</cp:coreProperties>
</file>