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35E0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PAKYNGTON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5CFAB368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Calais.</w:t>
      </w:r>
    </w:p>
    <w:p w14:paraId="18C17F51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3DF46E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D70E08" w14:textId="77777777" w:rsidR="000D0AA8" w:rsidRDefault="000D0AA8" w:rsidP="000D0AA8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20 Jan.1407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>He was granted letters of protection as he was going to serve in Calais</w:t>
      </w:r>
    </w:p>
    <w:p w14:paraId="2E421C3A" w14:textId="77777777" w:rsidR="000D0AA8" w:rsidRPr="0014187F" w:rsidRDefault="000D0AA8" w:rsidP="000D0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under the command of John Beaufort, Earl of Somerset(q.v.).</w:t>
      </w:r>
    </w:p>
    <w:p w14:paraId="3941B650" w14:textId="77777777" w:rsidR="000D0AA8" w:rsidRDefault="000D0AA8" w:rsidP="000D0AA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8FBDB5A" w14:textId="77777777" w:rsidR="000D0AA8" w:rsidRDefault="000D0AA8" w:rsidP="000D0AA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611ADFB0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045487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42BA6F8" w14:textId="77777777" w:rsidR="000D0AA8" w:rsidRDefault="000D0AA8" w:rsidP="000D0A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</w:t>
      </w:r>
    </w:p>
    <w:p w14:paraId="2B08F1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5B997" w14:textId="77777777" w:rsidR="000D0AA8" w:rsidRDefault="000D0AA8" w:rsidP="009139A6">
      <w:r>
        <w:separator/>
      </w:r>
    </w:p>
  </w:endnote>
  <w:endnote w:type="continuationSeparator" w:id="0">
    <w:p w14:paraId="227C3D18" w14:textId="77777777" w:rsidR="000D0AA8" w:rsidRDefault="000D0A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F1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3E7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7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3721D" w14:textId="77777777" w:rsidR="000D0AA8" w:rsidRDefault="000D0AA8" w:rsidP="009139A6">
      <w:r>
        <w:separator/>
      </w:r>
    </w:p>
  </w:footnote>
  <w:footnote w:type="continuationSeparator" w:id="0">
    <w:p w14:paraId="4973B2D3" w14:textId="77777777" w:rsidR="000D0AA8" w:rsidRDefault="000D0A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48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9E3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2E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A8"/>
    <w:rsid w:val="000666E0"/>
    <w:rsid w:val="000D0AA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C0DB7"/>
  <w15:chartTrackingRefBased/>
  <w15:docId w15:val="{F6D9A545-E7BF-42B8-B729-88113EC3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2023-01-17T20:26:00Z</dcterms:created>
  <dcterms:modified xsi:type="dcterms:W3CDTF">2023-01-17T20:27:00Z</dcterms:modified>
</cp:coreProperties>
</file>