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0CE" w:rsidRDefault="005110CE" w:rsidP="005110CE">
      <w:pPr>
        <w:pStyle w:val="NoSpacing"/>
      </w:pPr>
      <w:r>
        <w:rPr>
          <w:u w:val="single"/>
        </w:rPr>
        <w:t>Richard PAKKE</w:t>
      </w:r>
      <w:r>
        <w:t xml:space="preserve">       </w:t>
      </w:r>
      <w:r>
        <w:t>(fl.1450)</w:t>
      </w:r>
    </w:p>
    <w:p w:rsidR="005110CE" w:rsidRDefault="005110CE" w:rsidP="005110CE">
      <w:pPr>
        <w:pStyle w:val="NoSpacing"/>
      </w:pPr>
      <w:r>
        <w:t xml:space="preserve">of </w:t>
      </w:r>
      <w:bookmarkStart w:id="0" w:name="_GoBack"/>
      <w:bookmarkEnd w:id="0"/>
      <w:r>
        <w:t xml:space="preserve">Kent. </w:t>
      </w:r>
    </w:p>
    <w:p w:rsidR="005110CE" w:rsidRDefault="005110CE" w:rsidP="005110CE">
      <w:pPr>
        <w:pStyle w:val="NoSpacing"/>
      </w:pPr>
    </w:p>
    <w:p w:rsidR="005110CE" w:rsidRDefault="005110CE" w:rsidP="005110CE">
      <w:pPr>
        <w:pStyle w:val="NoSpacing"/>
      </w:pPr>
    </w:p>
    <w:p w:rsidR="005110CE" w:rsidRDefault="005110CE" w:rsidP="005110CE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5110CE" w:rsidRDefault="005110CE" w:rsidP="005110CE">
      <w:pPr>
        <w:pStyle w:val="NoSpacing"/>
      </w:pPr>
    </w:p>
    <w:p w:rsidR="005110CE" w:rsidRDefault="005110CE" w:rsidP="005110CE">
      <w:pPr>
        <w:pStyle w:val="NoSpacing"/>
      </w:pPr>
    </w:p>
    <w:p w:rsidR="005110CE" w:rsidRDefault="005110CE" w:rsidP="005110CE">
      <w:pPr>
        <w:pStyle w:val="NoSpacing"/>
      </w:pPr>
      <w:r>
        <w:t>22 August 2016</w:t>
      </w:r>
    </w:p>
    <w:p w:rsidR="005110CE" w:rsidRPr="00AC335D" w:rsidRDefault="005110CE" w:rsidP="005110CE">
      <w:pPr>
        <w:pStyle w:val="NoSpacing"/>
      </w:pPr>
    </w:p>
    <w:p w:rsidR="006B2F86" w:rsidRPr="005110CE" w:rsidRDefault="005110CE" w:rsidP="00E71FC3">
      <w:pPr>
        <w:pStyle w:val="NoSpacing"/>
      </w:pPr>
    </w:p>
    <w:sectPr w:rsidR="006B2F86" w:rsidRPr="005110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0CE" w:rsidRDefault="005110CE" w:rsidP="00E71FC3">
      <w:pPr>
        <w:spacing w:after="0" w:line="240" w:lineRule="auto"/>
      </w:pPr>
      <w:r>
        <w:separator/>
      </w:r>
    </w:p>
  </w:endnote>
  <w:endnote w:type="continuationSeparator" w:id="0">
    <w:p w:rsidR="005110CE" w:rsidRDefault="005110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0CE" w:rsidRDefault="005110CE" w:rsidP="00E71FC3">
      <w:pPr>
        <w:spacing w:after="0" w:line="240" w:lineRule="auto"/>
      </w:pPr>
      <w:r>
        <w:separator/>
      </w:r>
    </w:p>
  </w:footnote>
  <w:footnote w:type="continuationSeparator" w:id="0">
    <w:p w:rsidR="005110CE" w:rsidRDefault="005110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0CE"/>
    <w:rsid w:val="001A7C09"/>
    <w:rsid w:val="005110C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8B6F1"/>
  <w15:chartTrackingRefBased/>
  <w15:docId w15:val="{89D9DB1F-BEAA-46A8-8519-DF0DB508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2016-08-22T19:29:00Z</dcterms:created>
  <dcterms:modified xsi:type="dcterms:W3CDTF">2016-08-22T19:30:00Z</dcterms:modified>
</cp:coreProperties>
</file>