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46B99" w14:textId="77777777" w:rsidR="00DC3FA5" w:rsidRDefault="00DC3FA5" w:rsidP="00DC3FA5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Edward PAKINGTON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19309A96" w14:textId="77777777" w:rsidR="00DC3FA5" w:rsidRDefault="00DC3FA5" w:rsidP="00DC3FA5">
      <w:pPr>
        <w:pStyle w:val="NoSpacing"/>
        <w:rPr>
          <w:rFonts w:cs="Times New Roman"/>
          <w:szCs w:val="24"/>
        </w:rPr>
      </w:pPr>
    </w:p>
    <w:p w14:paraId="78A72356" w14:textId="77777777" w:rsidR="00DC3FA5" w:rsidRDefault="00DC3FA5" w:rsidP="00DC3FA5">
      <w:pPr>
        <w:pStyle w:val="NoSpacing"/>
        <w:rPr>
          <w:rFonts w:cs="Times New Roman"/>
          <w:szCs w:val="24"/>
        </w:rPr>
      </w:pPr>
    </w:p>
    <w:p w14:paraId="3F0398F2" w14:textId="77777777" w:rsidR="00DC3FA5" w:rsidRDefault="00DC3FA5" w:rsidP="00DC3F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Northampton into</w:t>
      </w:r>
    </w:p>
    <w:p w14:paraId="080F5BC0" w14:textId="77777777" w:rsidR="00DC3FA5" w:rsidRDefault="00DC3FA5" w:rsidP="00DC3F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William Catesby(q.v.)</w:t>
      </w:r>
    </w:p>
    <w:p w14:paraId="503F9470" w14:textId="77777777" w:rsidR="00DC3FA5" w:rsidRDefault="00DC3FA5" w:rsidP="00DC3FA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22E75AA" w14:textId="77777777" w:rsidR="00DC3FA5" w:rsidRDefault="00DC3FA5" w:rsidP="00DC3FA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p.53)</w:t>
      </w:r>
    </w:p>
    <w:p w14:paraId="3B64C097" w14:textId="77777777" w:rsidR="00DC3FA5" w:rsidRDefault="00DC3FA5" w:rsidP="00DC3FA5">
      <w:pPr>
        <w:pStyle w:val="NoSpacing"/>
        <w:rPr>
          <w:rFonts w:eastAsia="Times New Roman" w:cs="Times New Roman"/>
          <w:szCs w:val="24"/>
        </w:rPr>
      </w:pPr>
    </w:p>
    <w:p w14:paraId="233D45C9" w14:textId="77777777" w:rsidR="00DC3FA5" w:rsidRDefault="00DC3FA5" w:rsidP="00DC3FA5">
      <w:pPr>
        <w:pStyle w:val="NoSpacing"/>
        <w:rPr>
          <w:rFonts w:eastAsia="Times New Roman" w:cs="Times New Roman"/>
          <w:szCs w:val="24"/>
        </w:rPr>
      </w:pPr>
    </w:p>
    <w:p w14:paraId="00AAFD33" w14:textId="77777777" w:rsidR="00DC3FA5" w:rsidRDefault="00DC3FA5" w:rsidP="00DC3FA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May 2023</w:t>
      </w:r>
    </w:p>
    <w:p w14:paraId="733D2C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2E6C7" w14:textId="77777777" w:rsidR="00DC3FA5" w:rsidRDefault="00DC3FA5" w:rsidP="009139A6">
      <w:r>
        <w:separator/>
      </w:r>
    </w:p>
  </w:endnote>
  <w:endnote w:type="continuationSeparator" w:id="0">
    <w:p w14:paraId="36CF530B" w14:textId="77777777" w:rsidR="00DC3FA5" w:rsidRDefault="00DC3F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ECB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FE2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29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8FB71" w14:textId="77777777" w:rsidR="00DC3FA5" w:rsidRDefault="00DC3FA5" w:rsidP="009139A6">
      <w:r>
        <w:separator/>
      </w:r>
    </w:p>
  </w:footnote>
  <w:footnote w:type="continuationSeparator" w:id="0">
    <w:p w14:paraId="43EDBC8F" w14:textId="77777777" w:rsidR="00DC3FA5" w:rsidRDefault="00DC3F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B35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582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0A8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FA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C3FA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785BC"/>
  <w15:chartTrackingRefBased/>
  <w15:docId w15:val="{1531D63A-99AC-4DA8-8795-1ADB9796C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2023-05-09T16:11:00Z</dcterms:created>
  <dcterms:modified xsi:type="dcterms:W3CDTF">2023-05-09T16:11:00Z</dcterms:modified>
</cp:coreProperties>
</file>