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839988" w14:textId="77777777" w:rsidR="004E10D2" w:rsidRDefault="004E10D2" w:rsidP="004E10D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PAKENHAM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68A5C381" w14:textId="77777777" w:rsidR="004E10D2" w:rsidRDefault="004E10D2" w:rsidP="004E10D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A4A288B" w14:textId="77777777" w:rsidR="004E10D2" w:rsidRDefault="004E10D2" w:rsidP="004E10D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A023FED" w14:textId="77777777" w:rsidR="004E10D2" w:rsidRDefault="004E10D2" w:rsidP="004E10D2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Suffolk the moiety of the taxes of a fifteenth and a tenth which were granted to the King at the last Parliament.</w:t>
      </w:r>
    </w:p>
    <w:p w14:paraId="535B425C" w14:textId="77777777" w:rsidR="004E10D2" w:rsidRDefault="004E10D2" w:rsidP="004E10D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p.181)</w:t>
      </w:r>
    </w:p>
    <w:p w14:paraId="6F0DA666" w14:textId="77777777" w:rsidR="004E10D2" w:rsidRDefault="004E10D2" w:rsidP="004E10D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9B5953B" w14:textId="77777777" w:rsidR="004E10D2" w:rsidRDefault="004E10D2" w:rsidP="004E10D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62AF424" w14:textId="77777777" w:rsidR="004E10D2" w:rsidRDefault="004E10D2" w:rsidP="004E10D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August 2022</w:t>
      </w:r>
    </w:p>
    <w:p w14:paraId="11C207B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751015" w14:textId="77777777" w:rsidR="004E10D2" w:rsidRDefault="004E10D2" w:rsidP="009139A6">
      <w:r>
        <w:separator/>
      </w:r>
    </w:p>
  </w:endnote>
  <w:endnote w:type="continuationSeparator" w:id="0">
    <w:p w14:paraId="0112EA60" w14:textId="77777777" w:rsidR="004E10D2" w:rsidRDefault="004E10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0DC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B6D3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AEB6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84D3E2" w14:textId="77777777" w:rsidR="004E10D2" w:rsidRDefault="004E10D2" w:rsidP="009139A6">
      <w:r>
        <w:separator/>
      </w:r>
    </w:p>
  </w:footnote>
  <w:footnote w:type="continuationSeparator" w:id="0">
    <w:p w14:paraId="7E7DF40E" w14:textId="77777777" w:rsidR="004E10D2" w:rsidRDefault="004E10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2D84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A31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B1D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0D2"/>
    <w:rsid w:val="000666E0"/>
    <w:rsid w:val="002510B7"/>
    <w:rsid w:val="00270799"/>
    <w:rsid w:val="004E10D2"/>
    <w:rsid w:val="005C130B"/>
    <w:rsid w:val="006364A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E5969"/>
  <w15:chartTrackingRefBased/>
  <w15:docId w15:val="{D235B717-665E-4C3B-AEC6-E3052050D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0D2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2024-07-13T19:55:00Z</dcterms:created>
  <dcterms:modified xsi:type="dcterms:W3CDTF">2024-07-13T19:55:00Z</dcterms:modified>
</cp:coreProperties>
</file>