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DE7" w:rsidRPr="00B977FF" w:rsidRDefault="00854DE7" w:rsidP="00854DE7">
      <w:pPr>
        <w:pStyle w:val="NoSpacing"/>
        <w:jc w:val="both"/>
      </w:pPr>
      <w:r w:rsidRPr="00B977FF">
        <w:rPr>
          <w:u w:val="single"/>
        </w:rPr>
        <w:t>Richard PAKENHAM</w:t>
      </w:r>
      <w:r w:rsidRPr="00B977FF">
        <w:t xml:space="preserve">   </w:t>
      </w:r>
      <w:proofErr w:type="gramStart"/>
      <w:r w:rsidRPr="00B977FF">
        <w:t xml:space="preserve">   (</w:t>
      </w:r>
      <w:proofErr w:type="gramEnd"/>
      <w:r w:rsidRPr="00B977FF">
        <w:t>fl.1475)</w:t>
      </w:r>
    </w:p>
    <w:p w:rsidR="00854DE7" w:rsidRPr="00B977FF" w:rsidRDefault="00854DE7" w:rsidP="00854DE7">
      <w:pPr>
        <w:pStyle w:val="NoSpacing"/>
        <w:jc w:val="both"/>
      </w:pPr>
      <w:r w:rsidRPr="00B977FF">
        <w:t xml:space="preserve">of </w:t>
      </w:r>
      <w:proofErr w:type="spellStart"/>
      <w:r w:rsidRPr="00B977FF">
        <w:t>Pluckley</w:t>
      </w:r>
      <w:proofErr w:type="spellEnd"/>
      <w:r w:rsidRPr="00B977FF">
        <w:t>, Kent.</w:t>
      </w:r>
    </w:p>
    <w:p w:rsidR="00854DE7" w:rsidRPr="00B977FF" w:rsidRDefault="00854DE7" w:rsidP="00854DE7">
      <w:pPr>
        <w:pStyle w:val="NoSpacing"/>
        <w:jc w:val="both"/>
      </w:pPr>
    </w:p>
    <w:p w:rsidR="00854DE7" w:rsidRPr="00B977FF" w:rsidRDefault="00854DE7" w:rsidP="00854DE7">
      <w:pPr>
        <w:pStyle w:val="NoSpacing"/>
        <w:jc w:val="both"/>
      </w:pPr>
    </w:p>
    <w:p w:rsidR="00854DE7" w:rsidRPr="00B977FF" w:rsidRDefault="00854DE7" w:rsidP="00854DE7">
      <w:pPr>
        <w:pStyle w:val="NoSpacing"/>
        <w:jc w:val="both"/>
      </w:pPr>
      <w:r w:rsidRPr="00B977FF">
        <w:tab/>
        <w:t>1475</w:t>
      </w:r>
      <w:r w:rsidRPr="00B977FF">
        <w:tab/>
        <w:t>He made his Will.  (Plomer p.357)</w:t>
      </w:r>
    </w:p>
    <w:p w:rsidR="00854DE7" w:rsidRPr="00B977FF" w:rsidRDefault="00854DE7" w:rsidP="00854DE7">
      <w:pPr>
        <w:pStyle w:val="NoSpacing"/>
        <w:jc w:val="both"/>
      </w:pPr>
    </w:p>
    <w:p w:rsidR="00854DE7" w:rsidRPr="00B977FF" w:rsidRDefault="00854DE7" w:rsidP="00854DE7">
      <w:pPr>
        <w:pStyle w:val="NoSpacing"/>
        <w:jc w:val="both"/>
      </w:pPr>
    </w:p>
    <w:p w:rsidR="006B2F86" w:rsidRPr="00E71FC3" w:rsidRDefault="00854DE7" w:rsidP="00854DE7">
      <w:pPr>
        <w:pStyle w:val="NoSpacing"/>
      </w:pPr>
      <w:r w:rsidRPr="00B977FF">
        <w:t>14 June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DE7" w:rsidRDefault="00854DE7" w:rsidP="00E71FC3">
      <w:pPr>
        <w:spacing w:after="0" w:line="240" w:lineRule="auto"/>
      </w:pPr>
      <w:r>
        <w:separator/>
      </w:r>
    </w:p>
  </w:endnote>
  <w:endnote w:type="continuationSeparator" w:id="0">
    <w:p w:rsidR="00854DE7" w:rsidRDefault="00854D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DE7" w:rsidRDefault="00854DE7" w:rsidP="00E71FC3">
      <w:pPr>
        <w:spacing w:after="0" w:line="240" w:lineRule="auto"/>
      </w:pPr>
      <w:r>
        <w:separator/>
      </w:r>
    </w:p>
  </w:footnote>
  <w:footnote w:type="continuationSeparator" w:id="0">
    <w:p w:rsidR="00854DE7" w:rsidRDefault="00854D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E7"/>
    <w:rsid w:val="001A7C09"/>
    <w:rsid w:val="00733BE7"/>
    <w:rsid w:val="00854D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A35B5-0290-479D-9B33-7090EBBE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2016-06-18T16:30:00Z</dcterms:created>
  <dcterms:modified xsi:type="dcterms:W3CDTF">2016-06-18T16:30:00Z</dcterms:modified>
</cp:coreProperties>
</file>