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E6994" w14:textId="77777777" w:rsidR="002A16AD" w:rsidRDefault="002A16AD" w:rsidP="002A16A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Maud de PAKENHAM</w:t>
      </w:r>
      <w:r>
        <w:rPr>
          <w:rFonts w:ascii="Times New Roman" w:hAnsi="Times New Roman" w:cs="Times New Roman"/>
          <w:sz w:val="24"/>
          <w:szCs w:val="24"/>
        </w:rPr>
        <w:t xml:space="preserve">        (d.ca.1412)</w:t>
      </w:r>
    </w:p>
    <w:p w14:paraId="61654BA0" w14:textId="77777777" w:rsidR="002A16AD" w:rsidRDefault="002A16AD" w:rsidP="002A16A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06131272" w14:textId="77777777" w:rsidR="002A16AD" w:rsidRDefault="002A16AD" w:rsidP="002A16A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4B7404F" w14:textId="77777777" w:rsidR="002A16AD" w:rsidRDefault="002A16AD" w:rsidP="002A16A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52AE693" w14:textId="77777777" w:rsidR="002A16AD" w:rsidRDefault="002A16AD" w:rsidP="002A16A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Sir Edward de Pabenham.</w:t>
      </w:r>
    </w:p>
    <w:p w14:paraId="79DC6100" w14:textId="77777777" w:rsidR="002A16AD" w:rsidRDefault="002A16AD" w:rsidP="002A16A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p.216)</w:t>
      </w:r>
    </w:p>
    <w:p w14:paraId="168247C5" w14:textId="77777777" w:rsidR="002A16AD" w:rsidRDefault="002A16AD" w:rsidP="002A16A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F081354" w14:textId="77777777" w:rsidR="002A16AD" w:rsidRDefault="002A16AD" w:rsidP="002A16A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3DA514A" w14:textId="77777777" w:rsidR="002A16AD" w:rsidRDefault="002A16AD" w:rsidP="002A16A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Feb.1412</w:t>
      </w:r>
      <w:r>
        <w:rPr>
          <w:rFonts w:ascii="Times New Roman" w:hAnsi="Times New Roman" w:cs="Times New Roman"/>
          <w:sz w:val="24"/>
          <w:szCs w:val="24"/>
        </w:rPr>
        <w:tab/>
        <w:t>The Escheator of Lincolnshire was ordered to take her lands into the King’s</w:t>
      </w:r>
    </w:p>
    <w:p w14:paraId="396D3A35" w14:textId="77777777" w:rsidR="002A16AD" w:rsidRDefault="002A16AD" w:rsidP="002A16A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hands as she had recently died.   (ibid.)</w:t>
      </w:r>
    </w:p>
    <w:p w14:paraId="2E5ED12E" w14:textId="77777777" w:rsidR="002A16AD" w:rsidRDefault="002A16AD" w:rsidP="002A16A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68BA7F5" w14:textId="77777777" w:rsidR="002A16AD" w:rsidRDefault="002A16AD" w:rsidP="002A16A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6B7181A" w14:textId="77777777" w:rsidR="002A16AD" w:rsidRDefault="002A16AD" w:rsidP="002A16A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November 2023</w:t>
      </w:r>
    </w:p>
    <w:p w14:paraId="6D91797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C804A" w14:textId="77777777" w:rsidR="002A16AD" w:rsidRDefault="002A16AD" w:rsidP="00086E2C">
      <w:r>
        <w:separator/>
      </w:r>
    </w:p>
  </w:endnote>
  <w:endnote w:type="continuationSeparator" w:id="0">
    <w:p w14:paraId="1BF3E4E5" w14:textId="77777777" w:rsidR="002A16AD" w:rsidRDefault="002A16AD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3B8A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B260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841E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A12DE" w14:textId="77777777" w:rsidR="002A16AD" w:rsidRDefault="002A16AD" w:rsidP="00086E2C">
      <w:r>
        <w:separator/>
      </w:r>
    </w:p>
  </w:footnote>
  <w:footnote w:type="continuationSeparator" w:id="0">
    <w:p w14:paraId="2F3E5C35" w14:textId="77777777" w:rsidR="002A16AD" w:rsidRDefault="002A16AD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239B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25A1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7A8A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AD"/>
    <w:rsid w:val="00086E2C"/>
    <w:rsid w:val="000A2E7A"/>
    <w:rsid w:val="002244B7"/>
    <w:rsid w:val="002A16AD"/>
    <w:rsid w:val="00314D94"/>
    <w:rsid w:val="00617568"/>
    <w:rsid w:val="006E68FA"/>
    <w:rsid w:val="00CD31A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4CB33"/>
  <w15:chartTrackingRefBased/>
  <w15:docId w15:val="{09679025-0300-4ABA-A6F4-48E57C7F0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6AD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32</Words>
  <Characters>216</Characters>
  <Application>Microsoft Office Word</Application>
  <DocSecurity>0</DocSecurity>
  <Lines>11</Lines>
  <Paragraphs>6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2025-11-02T23:01:00Z</dcterms:created>
  <dcterms:modified xsi:type="dcterms:W3CDTF">2025-11-02T23:01:00Z</dcterms:modified>
</cp:coreProperties>
</file>