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42F06" w14:textId="77777777" w:rsidR="004F51E7" w:rsidRDefault="004F51E7" w:rsidP="004F51E7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John PAKENHAM</w:t>
      </w:r>
      <w:r>
        <w:rPr>
          <w:rFonts w:cs="Times New Roman"/>
          <w:color w:val="282B30"/>
          <w:szCs w:val="24"/>
          <w:shd w:val="clear" w:color="auto" w:fill="FFFFFF"/>
        </w:rPr>
        <w:t xml:space="preserve">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fl.1407)</w:t>
      </w:r>
    </w:p>
    <w:p w14:paraId="66BCC2D5" w14:textId="77777777" w:rsidR="004F51E7" w:rsidRDefault="004F51E7" w:rsidP="004F51E7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of Lynn.</w:t>
      </w:r>
    </w:p>
    <w:p w14:paraId="728B546B" w14:textId="77777777" w:rsidR="004F51E7" w:rsidRDefault="004F51E7" w:rsidP="004F51E7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6632946A" w14:textId="77777777" w:rsidR="004F51E7" w:rsidRDefault="004F51E7" w:rsidP="004F51E7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D7496FA" w14:textId="77777777" w:rsidR="004F51E7" w:rsidRDefault="004F51E7" w:rsidP="004F51E7">
      <w:pPr>
        <w:pStyle w:val="NoSpacing"/>
        <w:ind w:left="1440" w:hanging="1440"/>
        <w:rPr>
          <w:rFonts w:cs="Times New Roman"/>
          <w:szCs w:val="24"/>
        </w:rPr>
      </w:pPr>
      <w:r>
        <w:rPr>
          <w:rFonts w:cs="Times New Roman"/>
          <w:color w:val="282B30"/>
          <w:szCs w:val="24"/>
          <w:shd w:val="clear" w:color="auto" w:fill="FFFFFF"/>
        </w:rPr>
        <w:t>16 Feb.1407</w:t>
      </w: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szCs w:val="24"/>
        </w:rPr>
        <w:t xml:space="preserve">He was granted letters of protection as he was going to serve in </w:t>
      </w:r>
      <w:proofErr w:type="gramStart"/>
      <w:r>
        <w:rPr>
          <w:rFonts w:cs="Times New Roman"/>
          <w:szCs w:val="24"/>
        </w:rPr>
        <w:t>Calais</w:t>
      </w:r>
      <w:proofErr w:type="gramEnd"/>
    </w:p>
    <w:p w14:paraId="3CD0C0F3" w14:textId="77777777" w:rsidR="004F51E7" w:rsidRDefault="004F51E7" w:rsidP="004F51E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under the command of John Beaufort, Earl of Somerset(q.v.).</w:t>
      </w:r>
    </w:p>
    <w:p w14:paraId="2F86F2BC" w14:textId="77777777" w:rsidR="004F51E7" w:rsidRDefault="004F51E7" w:rsidP="004F51E7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 xml:space="preserve">ref. </w:t>
      </w:r>
      <w:r w:rsidRPr="006159FE">
        <w:rPr>
          <w:rFonts w:cs="Times New Roman"/>
          <w:color w:val="282B30"/>
          <w:szCs w:val="24"/>
          <w:shd w:val="clear" w:color="auto" w:fill="FFFFFF"/>
        </w:rPr>
        <w:t>TNA</w:t>
      </w:r>
      <w:r>
        <w:rPr>
          <w:rFonts w:cs="Times New Roman"/>
          <w:color w:val="282B30"/>
          <w:szCs w:val="24"/>
          <w:shd w:val="clear" w:color="auto" w:fill="FFFFFF"/>
        </w:rPr>
        <w:t>, C71/78, m6,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671AE292" w14:textId="77777777" w:rsidR="004F51E7" w:rsidRDefault="004F51E7" w:rsidP="004F51E7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 January 2023)</w:t>
      </w:r>
    </w:p>
    <w:p w14:paraId="0D72F7CC" w14:textId="77777777" w:rsidR="004F51E7" w:rsidRDefault="004F51E7" w:rsidP="004F51E7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E991126" w14:textId="77777777" w:rsidR="004F51E7" w:rsidRDefault="004F51E7" w:rsidP="004F51E7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1338F96" w14:textId="77777777" w:rsidR="004F51E7" w:rsidRDefault="004F51E7" w:rsidP="004F51E7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18 January 2023</w:t>
      </w:r>
    </w:p>
    <w:p w14:paraId="4E5FC48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A71053" w14:textId="77777777" w:rsidR="004F51E7" w:rsidRDefault="004F51E7" w:rsidP="009139A6">
      <w:r>
        <w:separator/>
      </w:r>
    </w:p>
  </w:endnote>
  <w:endnote w:type="continuationSeparator" w:id="0">
    <w:p w14:paraId="63A28E1C" w14:textId="77777777" w:rsidR="004F51E7" w:rsidRDefault="004F51E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D0B7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2031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9673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0282EC" w14:textId="77777777" w:rsidR="004F51E7" w:rsidRDefault="004F51E7" w:rsidP="009139A6">
      <w:r>
        <w:separator/>
      </w:r>
    </w:p>
  </w:footnote>
  <w:footnote w:type="continuationSeparator" w:id="0">
    <w:p w14:paraId="6024CD2F" w14:textId="77777777" w:rsidR="004F51E7" w:rsidRDefault="004F51E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D04E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DA25F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1511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1E7"/>
    <w:rsid w:val="000666E0"/>
    <w:rsid w:val="002510B7"/>
    <w:rsid w:val="004F51E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1004B8"/>
  <w15:chartTrackingRefBased/>
  <w15:docId w15:val="{4AA7699B-BC62-48DC-A4E2-06E8FE061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53</Words>
  <Characters>304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2023-01-21T20:03:00Z</dcterms:created>
  <dcterms:modified xsi:type="dcterms:W3CDTF">2023-01-21T20:03:00Z</dcterms:modified>
</cp:coreProperties>
</file>