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82984" w14:textId="77777777" w:rsidR="00AD1605" w:rsidRDefault="00AD1605" w:rsidP="00AD1605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PAKENHAM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18DA4C3" w14:textId="77777777" w:rsidR="00AD1605" w:rsidRDefault="00AD1605" w:rsidP="00AD1605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41F6B7B0" w14:textId="77777777" w:rsidR="00AD1605" w:rsidRDefault="00AD1605" w:rsidP="00AD1605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</w:p>
    <w:p w14:paraId="30F1B587" w14:textId="77777777" w:rsidR="00AD1605" w:rsidRDefault="00AD1605" w:rsidP="00AD1605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</w:p>
    <w:p w14:paraId="43CDC6AC" w14:textId="77777777" w:rsidR="00AD1605" w:rsidRDefault="00AD1605" w:rsidP="00AD1605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484B8B07" w14:textId="77777777" w:rsidR="00AD1605" w:rsidRDefault="00AD1605" w:rsidP="00AD1605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5215D84" w14:textId="77777777" w:rsidR="00AD1605" w:rsidRDefault="00AD1605" w:rsidP="00AD1605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C0D5FDA" w14:textId="77777777" w:rsidR="00AD1605" w:rsidRDefault="00AD1605" w:rsidP="00AD1605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823124C" w14:textId="77777777" w:rsidR="00AD1605" w:rsidRDefault="00AD1605" w:rsidP="00AD1605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p w14:paraId="653FBF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1BA53" w14:textId="77777777" w:rsidR="00AD1605" w:rsidRDefault="00AD1605" w:rsidP="009139A6">
      <w:r>
        <w:separator/>
      </w:r>
    </w:p>
  </w:endnote>
  <w:endnote w:type="continuationSeparator" w:id="0">
    <w:p w14:paraId="7F4751FA" w14:textId="77777777" w:rsidR="00AD1605" w:rsidRDefault="00AD16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38F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8D6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13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67A85" w14:textId="77777777" w:rsidR="00AD1605" w:rsidRDefault="00AD1605" w:rsidP="009139A6">
      <w:r>
        <w:separator/>
      </w:r>
    </w:p>
  </w:footnote>
  <w:footnote w:type="continuationSeparator" w:id="0">
    <w:p w14:paraId="2539C4CB" w14:textId="77777777" w:rsidR="00AD1605" w:rsidRDefault="00AD16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772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052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6D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05"/>
    <w:rsid w:val="000666E0"/>
    <w:rsid w:val="002510B7"/>
    <w:rsid w:val="005C130B"/>
    <w:rsid w:val="00826F5C"/>
    <w:rsid w:val="009139A6"/>
    <w:rsid w:val="009448BB"/>
    <w:rsid w:val="00A3176C"/>
    <w:rsid w:val="00AD160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53465"/>
  <w15:chartTrackingRefBased/>
  <w15:docId w15:val="{D53CB3F6-9F2B-4798-9F48-9333F60F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16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2022-03-12T20:40:00Z</dcterms:created>
  <dcterms:modified xsi:type="dcterms:W3CDTF">2022-03-12T20:41:00Z</dcterms:modified>
</cp:coreProperties>
</file>