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PAKENHAM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Clerk.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and Hugh Pakenham(q.v.), made a plaint of debt against William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Bladsmyth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Doncaster(q.v.), John Bolton of Doncaster(q.v.) and Robert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Langtoft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F0275" w:rsidRDefault="004F0275" w:rsidP="004F02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4F0275" w:rsidP="004F02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29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275" w:rsidRDefault="004F0275" w:rsidP="00E71FC3">
      <w:pPr>
        <w:spacing w:after="0" w:line="240" w:lineRule="auto"/>
      </w:pPr>
      <w:r>
        <w:separator/>
      </w:r>
    </w:p>
  </w:endnote>
  <w:endnote w:type="continuationSeparator" w:id="0">
    <w:p w:rsidR="004F0275" w:rsidRDefault="004F02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275" w:rsidRDefault="004F0275" w:rsidP="00E71FC3">
      <w:pPr>
        <w:spacing w:after="0" w:line="240" w:lineRule="auto"/>
      </w:pPr>
      <w:r>
        <w:separator/>
      </w:r>
    </w:p>
  </w:footnote>
  <w:footnote w:type="continuationSeparator" w:id="0">
    <w:p w:rsidR="004F0275" w:rsidRDefault="004F02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5"/>
    <w:rsid w:val="004F027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D9C76-1725-4B44-B0DD-E2316231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02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2016-05-23T21:32:00Z</dcterms:created>
  <dcterms:modified xsi:type="dcterms:W3CDTF">2016-05-23T21:33:00Z</dcterms:modified>
</cp:coreProperties>
</file>