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PAKENHAM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1433)</w:t>
      </w: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</w:t>
      </w: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24-105)</w:t>
      </w: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593" w:rsidRDefault="00BC0593" w:rsidP="00BC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2016</w:t>
      </w:r>
    </w:p>
    <w:p w:rsidR="006B2F86" w:rsidRPr="00BC0593" w:rsidRDefault="00BC05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C05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593" w:rsidRDefault="00BC0593" w:rsidP="00E71FC3">
      <w:pPr>
        <w:spacing w:after="0" w:line="240" w:lineRule="auto"/>
      </w:pPr>
      <w:r>
        <w:separator/>
      </w:r>
    </w:p>
  </w:endnote>
  <w:endnote w:type="continuationSeparator" w:id="0">
    <w:p w:rsidR="00BC0593" w:rsidRDefault="00BC05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593" w:rsidRDefault="00BC0593" w:rsidP="00E71FC3">
      <w:pPr>
        <w:spacing w:after="0" w:line="240" w:lineRule="auto"/>
      </w:pPr>
      <w:r>
        <w:separator/>
      </w:r>
    </w:p>
  </w:footnote>
  <w:footnote w:type="continuationSeparator" w:id="0">
    <w:p w:rsidR="00BC0593" w:rsidRDefault="00BC05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593"/>
    <w:rsid w:val="00AB52E8"/>
    <w:rsid w:val="00B16D3F"/>
    <w:rsid w:val="00BC05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654D7"/>
  <w15:chartTrackingRefBased/>
  <w15:docId w15:val="{244D1937-C25F-46EF-B142-6DD6E19C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1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2016-05-21T21:31:00Z</dcterms:created>
  <dcterms:modified xsi:type="dcterms:W3CDTF">2016-05-21T21:31:00Z</dcterms:modified>
</cp:coreProperties>
</file>