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3A16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Hugh PAKENHAM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(fl.1450)</w:t>
      </w:r>
    </w:p>
    <w:p w14:paraId="2D230E8C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4F1DF4F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E10BA5B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made a plaint of trespass, taking goods and assault of a servant against</w:t>
      </w:r>
    </w:p>
    <w:p w14:paraId="22CA1B0A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Etemede(q.v.) and Nicholas Hervey(q.v.), both of Staines, </w:t>
      </w:r>
    </w:p>
    <w:p w14:paraId="3E7C0A47" w14:textId="15A3F0E5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Middlesex.</w:t>
      </w:r>
    </w:p>
    <w:p w14:paraId="37A30FBF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059FF6F2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4D14C3F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C66FEC7" w14:textId="77777777" w:rsidR="00D35A83" w:rsidRDefault="00D35A83" w:rsidP="00D35A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29 April 2016</w:t>
      </w:r>
    </w:p>
    <w:p w14:paraId="2648F5BB" w14:textId="77777777" w:rsidR="0001386F" w:rsidRPr="00E71FC3" w:rsidRDefault="006446C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97678" w14:textId="77777777" w:rsidR="0001386F" w:rsidRDefault="0001386F" w:rsidP="00E71FC3">
      <w:pPr>
        <w:spacing w:after="0" w:line="240" w:lineRule="auto"/>
      </w:pPr>
      <w:r>
        <w:separator/>
      </w:r>
    </w:p>
  </w:endnote>
  <w:endnote w:type="continuationSeparator" w:id="0">
    <w:p w14:paraId="0F361570" w14:textId="77777777" w:rsidR="0001386F" w:rsidRDefault="000138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3FD1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2A18" w14:textId="77777777" w:rsidR="0001386F" w:rsidRDefault="0001386F" w:rsidP="00E71FC3">
      <w:pPr>
        <w:spacing w:after="0" w:line="240" w:lineRule="auto"/>
      </w:pPr>
      <w:r>
        <w:separator/>
      </w:r>
    </w:p>
  </w:footnote>
  <w:footnote w:type="continuationSeparator" w:id="0">
    <w:p w14:paraId="76B6106C" w14:textId="77777777" w:rsidR="0001386F" w:rsidRDefault="000138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83"/>
    <w:rsid w:val="0001386F"/>
    <w:rsid w:val="001E4C47"/>
    <w:rsid w:val="006446CF"/>
    <w:rsid w:val="00AB52E8"/>
    <w:rsid w:val="00B16D3F"/>
    <w:rsid w:val="00D14B7F"/>
    <w:rsid w:val="00D35A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6A29F"/>
  <w15:chartTrackingRefBased/>
  <w15:docId w15:val="{9314ED7F-726F-433B-B6AA-FAFDCCF5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35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2016-05-21T18:51:00Z</dcterms:created>
  <dcterms:modified xsi:type="dcterms:W3CDTF">2026-06-15T09:47:00Z</dcterms:modified>
</cp:coreProperties>
</file>