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112D0" w14:textId="41895675" w:rsidR="00BA00AB" w:rsidRDefault="004E4C1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Anne PAKENHAM</w:t>
      </w:r>
      <w:r>
        <w:rPr>
          <w:rFonts w:cs="Times New Roman"/>
          <w:szCs w:val="24"/>
        </w:rPr>
        <w:t xml:space="preserve">        (fl.1475)</w:t>
      </w:r>
    </w:p>
    <w:p w14:paraId="4CC68CA3" w14:textId="780E23A6" w:rsidR="004E4C11" w:rsidRDefault="004E4C11" w:rsidP="009139A6">
      <w:pPr>
        <w:pStyle w:val="NoSpacing"/>
        <w:rPr>
          <w:rFonts w:cs="Times New Roman"/>
          <w:szCs w:val="24"/>
        </w:rPr>
      </w:pPr>
    </w:p>
    <w:p w14:paraId="517AA0B9" w14:textId="6874B824" w:rsidR="004E4C11" w:rsidRDefault="004E4C11" w:rsidP="009139A6">
      <w:pPr>
        <w:pStyle w:val="NoSpacing"/>
        <w:rPr>
          <w:rFonts w:cs="Times New Roman"/>
          <w:szCs w:val="24"/>
        </w:rPr>
      </w:pPr>
    </w:p>
    <w:p w14:paraId="60C91C3C" w14:textId="59E64D11" w:rsidR="004E4C11" w:rsidRDefault="004E4C1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William Clement and Anne Barley.   (Peerage 1970 p.1645)</w:t>
      </w:r>
    </w:p>
    <w:p w14:paraId="73277604" w14:textId="056668EB" w:rsidR="004E4C11" w:rsidRDefault="004E4C1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= Lord John Grey.   (ibid.)</w:t>
      </w:r>
    </w:p>
    <w:p w14:paraId="44D3BD1D" w14:textId="0A0ACECA" w:rsidR="004E4C11" w:rsidRDefault="004E4C11" w:rsidP="009139A6">
      <w:pPr>
        <w:pStyle w:val="NoSpacing"/>
        <w:rPr>
          <w:rFonts w:cs="Times New Roman"/>
          <w:szCs w:val="24"/>
        </w:rPr>
      </w:pPr>
    </w:p>
    <w:p w14:paraId="5BABD946" w14:textId="22D02CF4" w:rsidR="004E4C11" w:rsidRDefault="004E4C1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= Hugh Pakenham(d.1486)(q.v.).     (ibid.)</w:t>
      </w:r>
    </w:p>
    <w:p w14:paraId="275950C1" w14:textId="42B9D630" w:rsidR="004E4C11" w:rsidRDefault="004E4C1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Robert, Anne and Elizabeth.   (ibid.)</w:t>
      </w:r>
    </w:p>
    <w:p w14:paraId="6E5ABC50" w14:textId="29F730D7" w:rsidR="004E4C11" w:rsidRDefault="004E4C11" w:rsidP="009139A6">
      <w:pPr>
        <w:pStyle w:val="NoSpacing"/>
        <w:rPr>
          <w:rFonts w:cs="Times New Roman"/>
          <w:szCs w:val="24"/>
        </w:rPr>
      </w:pPr>
    </w:p>
    <w:p w14:paraId="0B19719D" w14:textId="6A284EC7" w:rsidR="004E4C11" w:rsidRDefault="004E4C11" w:rsidP="009139A6">
      <w:pPr>
        <w:pStyle w:val="NoSpacing"/>
        <w:rPr>
          <w:rFonts w:cs="Times New Roman"/>
          <w:szCs w:val="24"/>
        </w:rPr>
      </w:pPr>
    </w:p>
    <w:p w14:paraId="276311B8" w14:textId="2AC2DD91" w:rsidR="004E4C11" w:rsidRPr="004E4C11" w:rsidRDefault="004E4C1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January 2023</w:t>
      </w:r>
    </w:p>
    <w:sectPr w:rsidR="004E4C11" w:rsidRPr="004E4C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FD803" w14:textId="77777777" w:rsidR="004E4C11" w:rsidRDefault="004E4C11" w:rsidP="009139A6">
      <w:r>
        <w:separator/>
      </w:r>
    </w:p>
  </w:endnote>
  <w:endnote w:type="continuationSeparator" w:id="0">
    <w:p w14:paraId="04D8E707" w14:textId="77777777" w:rsidR="004E4C11" w:rsidRDefault="004E4C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817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FBC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378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BA594" w14:textId="77777777" w:rsidR="004E4C11" w:rsidRDefault="004E4C11" w:rsidP="009139A6">
      <w:r>
        <w:separator/>
      </w:r>
    </w:p>
  </w:footnote>
  <w:footnote w:type="continuationSeparator" w:id="0">
    <w:p w14:paraId="22EA9F62" w14:textId="77777777" w:rsidR="004E4C11" w:rsidRDefault="004E4C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790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6CA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29D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C11"/>
    <w:rsid w:val="000666E0"/>
    <w:rsid w:val="002510B7"/>
    <w:rsid w:val="004E4C1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3D7D0"/>
  <w15:chartTrackingRefBased/>
  <w15:docId w15:val="{90C33058-DCA7-4912-9F5F-4D8D2245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2023-01-28T11:42:00Z</dcterms:created>
  <dcterms:modified xsi:type="dcterms:W3CDTF">2023-01-28T11:45:00Z</dcterms:modified>
</cp:coreProperties>
</file>