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BEAFD" w14:textId="77777777" w:rsidR="00037FB0" w:rsidRDefault="00037FB0" w:rsidP="00037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PAKEFIELD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fl.1469)</w:t>
      </w:r>
    </w:p>
    <w:p w14:paraId="4AB2BC62" w14:textId="77777777" w:rsidR="00037FB0" w:rsidRDefault="00037FB0" w:rsidP="00037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Abbot of </w:t>
      </w:r>
      <w:proofErr w:type="spellStart"/>
      <w:proofErr w:type="gramStart"/>
      <w:r>
        <w:rPr>
          <w:rFonts w:cs="Times New Roman"/>
          <w:szCs w:val="24"/>
        </w:rPr>
        <w:t>St.Benet</w:t>
      </w:r>
      <w:proofErr w:type="spellEnd"/>
      <w:proofErr w:type="gramEnd"/>
      <w:r>
        <w:rPr>
          <w:rFonts w:cs="Times New Roman"/>
          <w:szCs w:val="24"/>
        </w:rPr>
        <w:t xml:space="preserve"> at Holm, Norfolk.</w:t>
      </w:r>
    </w:p>
    <w:p w14:paraId="45F1D896" w14:textId="77777777" w:rsidR="00037FB0" w:rsidRDefault="00037FB0" w:rsidP="00037FB0">
      <w:pPr>
        <w:pStyle w:val="NoSpacing"/>
        <w:rPr>
          <w:rFonts w:cs="Times New Roman"/>
          <w:szCs w:val="24"/>
        </w:rPr>
      </w:pPr>
    </w:p>
    <w:p w14:paraId="6A0EDC4A" w14:textId="77777777" w:rsidR="00037FB0" w:rsidRDefault="00037FB0" w:rsidP="00037FB0">
      <w:pPr>
        <w:pStyle w:val="NoSpacing"/>
        <w:rPr>
          <w:rFonts w:cs="Times New Roman"/>
          <w:szCs w:val="24"/>
        </w:rPr>
      </w:pPr>
    </w:p>
    <w:p w14:paraId="5725EF01" w14:textId="77777777" w:rsidR="00037FB0" w:rsidRDefault="00037FB0" w:rsidP="00037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Jun.</w:t>
      </w: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 xml:space="preserve">He became Abbot.  </w:t>
      </w:r>
    </w:p>
    <w:p w14:paraId="654ED752" w14:textId="77777777" w:rsidR="00037FB0" w:rsidRDefault="00037FB0" w:rsidP="00037FB0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CA75C74" w14:textId="77777777" w:rsidR="00037FB0" w:rsidRDefault="00037FB0" w:rsidP="00037FB0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49-51,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B9284B0" w14:textId="77777777" w:rsidR="00037FB0" w:rsidRDefault="00037FB0" w:rsidP="00037FB0">
      <w:pPr>
        <w:pStyle w:val="NoSpacing"/>
        <w:rPr>
          <w:rFonts w:cs="Times New Roman"/>
          <w:szCs w:val="24"/>
        </w:rPr>
      </w:pPr>
    </w:p>
    <w:p w14:paraId="1EF936C5" w14:textId="77777777" w:rsidR="00037FB0" w:rsidRDefault="00037FB0" w:rsidP="00037FB0">
      <w:pPr>
        <w:pStyle w:val="NoSpacing"/>
        <w:rPr>
          <w:rFonts w:cs="Times New Roman"/>
          <w:szCs w:val="24"/>
        </w:rPr>
      </w:pPr>
    </w:p>
    <w:p w14:paraId="59B6ED72" w14:textId="77777777" w:rsidR="00037FB0" w:rsidRDefault="00037FB0" w:rsidP="00037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2024</w:t>
      </w:r>
    </w:p>
    <w:p w14:paraId="179B12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1CFD" w14:textId="77777777" w:rsidR="00037FB0" w:rsidRDefault="00037FB0" w:rsidP="009139A6">
      <w:r>
        <w:separator/>
      </w:r>
    </w:p>
  </w:endnote>
  <w:endnote w:type="continuationSeparator" w:id="0">
    <w:p w14:paraId="4701231C" w14:textId="77777777" w:rsidR="00037FB0" w:rsidRDefault="00037F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B5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F31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02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2C88" w14:textId="77777777" w:rsidR="00037FB0" w:rsidRDefault="00037FB0" w:rsidP="009139A6">
      <w:r>
        <w:separator/>
      </w:r>
    </w:p>
  </w:footnote>
  <w:footnote w:type="continuationSeparator" w:id="0">
    <w:p w14:paraId="5AD3873E" w14:textId="77777777" w:rsidR="00037FB0" w:rsidRDefault="00037F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44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05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6A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B0"/>
    <w:rsid w:val="00037FB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B7AE"/>
  <w15:chartTrackingRefBased/>
  <w15:docId w15:val="{68923B75-9041-4885-8895-0DA1AA35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2024-01-29T21:42:00Z</dcterms:created>
  <dcterms:modified xsi:type="dcterms:W3CDTF">2024-01-29T21:43:00Z</dcterms:modified>
</cp:coreProperties>
</file>