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71360" w:rsidRPr="00471360" w:rsidRDefault="00471360" w:rsidP="00471360">
      <w:pPr>
        <w:pStyle w:val="NoSpacing"/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</w:pPr>
      <w:bookmarkStart w:id="0" w:name="_GoBack"/>
      <w:r w:rsidRPr="00471360">
        <w:rPr>
          <w:rStyle w:val="Hyperlink"/>
          <w:rFonts w:ascii="Times New Roman" w:hAnsi="Times New Roman" w:cs="Times New Roman"/>
          <w:color w:val="auto"/>
          <w:sz w:val="24"/>
          <w:szCs w:val="24"/>
        </w:rPr>
        <w:t>Thomas PAKE</w:t>
      </w:r>
      <w:r w:rsidRPr="00471360"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 xml:space="preserve">  </w:t>
      </w:r>
      <w:proofErr w:type="gramStart"/>
      <w:r w:rsidRPr="00471360"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 xml:space="preserve">   </w:t>
      </w:r>
      <w:bookmarkEnd w:id="0"/>
      <w:r w:rsidRPr="00471360"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>(</w:t>
      </w:r>
      <w:proofErr w:type="gramEnd"/>
      <w:r w:rsidRPr="00471360"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>fl.1450)</w:t>
      </w:r>
    </w:p>
    <w:p w:rsidR="00471360" w:rsidRPr="00471360" w:rsidRDefault="00471360" w:rsidP="00471360">
      <w:pPr>
        <w:pStyle w:val="NoSpacing"/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</w:pPr>
      <w:r w:rsidRPr="00471360"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>of Bishop’s Stortford, Hertfordshire. Tailor.</w:t>
      </w:r>
    </w:p>
    <w:p w:rsidR="00471360" w:rsidRPr="00471360" w:rsidRDefault="00471360" w:rsidP="00471360">
      <w:pPr>
        <w:pStyle w:val="NoSpacing"/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</w:pPr>
    </w:p>
    <w:p w:rsidR="00471360" w:rsidRPr="00471360" w:rsidRDefault="00471360" w:rsidP="00471360">
      <w:pPr>
        <w:pStyle w:val="NoSpacing"/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</w:pPr>
    </w:p>
    <w:p w:rsidR="00471360" w:rsidRPr="00471360" w:rsidRDefault="00471360" w:rsidP="00471360">
      <w:pPr>
        <w:pStyle w:val="NoSpacing"/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</w:pPr>
      <w:r w:rsidRPr="00471360"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ab/>
        <w:t>1450</w:t>
      </w:r>
      <w:r w:rsidRPr="00471360"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ab/>
        <w:t xml:space="preserve">Ellis </w:t>
      </w:r>
      <w:proofErr w:type="spellStart"/>
      <w:r w:rsidRPr="00471360"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>Neuport</w:t>
      </w:r>
      <w:proofErr w:type="spellEnd"/>
      <w:r w:rsidRPr="00471360"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>(q.v.) brought a plaint of debt against him, John</w:t>
      </w:r>
    </w:p>
    <w:p w:rsidR="00471360" w:rsidRPr="00471360" w:rsidRDefault="00471360" w:rsidP="00471360">
      <w:pPr>
        <w:pStyle w:val="NoSpacing"/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</w:pPr>
      <w:r w:rsidRPr="00471360"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ab/>
      </w:r>
      <w:r w:rsidRPr="00471360"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ab/>
      </w:r>
      <w:proofErr w:type="spellStart"/>
      <w:r w:rsidRPr="00471360"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>Charfoull</w:t>
      </w:r>
      <w:proofErr w:type="spellEnd"/>
      <w:r w:rsidRPr="00471360"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 xml:space="preserve"> of </w:t>
      </w:r>
      <w:proofErr w:type="spellStart"/>
      <w:r w:rsidRPr="00471360"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>Thundridge</w:t>
      </w:r>
      <w:proofErr w:type="spellEnd"/>
      <w:r w:rsidRPr="00471360"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>(q.v.) and Roger Clerk of Cheshunt(q.v.).</w:t>
      </w:r>
    </w:p>
    <w:p w:rsidR="00471360" w:rsidRPr="00471360" w:rsidRDefault="00471360" w:rsidP="00471360">
      <w:pPr>
        <w:pStyle w:val="NoSpacing"/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</w:pPr>
      <w:r w:rsidRPr="00471360"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ab/>
      </w:r>
      <w:r w:rsidRPr="00471360"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ab/>
      </w:r>
      <w:r w:rsidRPr="00471360">
        <w:rPr>
          <w:rFonts w:ascii="Times New Roman" w:hAnsi="Times New Roman" w:cs="Times New Roman"/>
          <w:sz w:val="24"/>
          <w:szCs w:val="24"/>
        </w:rPr>
        <w:t>(</w:t>
      </w:r>
      <w:hyperlink r:id="rId6" w:history="1">
        <w:r w:rsidRPr="00471360">
          <w:rPr>
            <w:rStyle w:val="Hyperlink"/>
            <w:rFonts w:ascii="Times New Roman" w:hAnsi="Times New Roman" w:cs="Times New Roman"/>
            <w:color w:val="auto"/>
            <w:sz w:val="24"/>
            <w:szCs w:val="24"/>
            <w:u w:val="none"/>
          </w:rPr>
          <w:t>http://aalt.law.uh.edu/Indices/CP40Indices/CP40no758/CP40no758Pl.htm</w:t>
        </w:r>
      </w:hyperlink>
      <w:r w:rsidRPr="00471360"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>)</w:t>
      </w:r>
    </w:p>
    <w:p w:rsidR="00471360" w:rsidRPr="00471360" w:rsidRDefault="00471360" w:rsidP="00471360">
      <w:pPr>
        <w:pStyle w:val="NoSpacing"/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</w:pPr>
    </w:p>
    <w:p w:rsidR="00471360" w:rsidRPr="00471360" w:rsidRDefault="00471360" w:rsidP="00471360">
      <w:pPr>
        <w:pStyle w:val="NoSpacing"/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</w:pPr>
    </w:p>
    <w:p w:rsidR="00471360" w:rsidRPr="00471360" w:rsidRDefault="00471360" w:rsidP="00471360">
      <w:pPr>
        <w:pStyle w:val="NoSpacing"/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</w:pPr>
      <w:r w:rsidRPr="00471360"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>5 February 2016</w:t>
      </w:r>
    </w:p>
    <w:p w:rsidR="006B2F86" w:rsidRPr="00471360" w:rsidRDefault="00471360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6B2F86" w:rsidRPr="00471360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71360" w:rsidRDefault="00471360" w:rsidP="00E71FC3">
      <w:pPr>
        <w:spacing w:after="0" w:line="240" w:lineRule="auto"/>
      </w:pPr>
      <w:r>
        <w:separator/>
      </w:r>
    </w:p>
  </w:endnote>
  <w:endnote w:type="continuationSeparator" w:id="0">
    <w:p w:rsidR="00471360" w:rsidRDefault="00471360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t xml:space="preserve">copyright </w:t>
    </w:r>
    <w:proofErr w:type="spellStart"/>
    <w:r>
      <w:rPr>
        <w:rFonts w:ascii="Times New Roman" w:hAnsi="Times New Roman" w:cs="Times New Roman"/>
        <w:sz w:val="24"/>
        <w:szCs w:val="24"/>
      </w:rPr>
      <w:t>I.</w:t>
    </w:r>
    <w:proofErr w:type="gramStart"/>
    <w:r>
      <w:rPr>
        <w:rFonts w:ascii="Times New Roman" w:hAnsi="Times New Roman" w:cs="Times New Roman"/>
        <w:sz w:val="24"/>
        <w:szCs w:val="24"/>
      </w:rPr>
      <w:t>S.Rogers</w:t>
    </w:r>
    <w:proofErr w:type="spellEnd"/>
    <w:proofErr w:type="gramEnd"/>
    <w:r>
      <w:rPr>
        <w:rFonts w:ascii="Times New Roman" w:hAnsi="Times New Roman" w:cs="Times New Roman"/>
        <w:sz w:val="24"/>
        <w:szCs w:val="24"/>
      </w:rP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71360" w:rsidRDefault="00471360" w:rsidP="00E71FC3">
      <w:pPr>
        <w:spacing w:after="0" w:line="240" w:lineRule="auto"/>
      </w:pPr>
      <w:r>
        <w:separator/>
      </w:r>
    </w:p>
  </w:footnote>
  <w:footnote w:type="continuationSeparator" w:id="0">
    <w:p w:rsidR="00471360" w:rsidRDefault="00471360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71360"/>
    <w:rsid w:val="00471360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BAF4E21E-102E-4D9A-BCAC-6BA63C2F03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iPriority w:val="99"/>
    <w:unhideWhenUsed/>
    <w:rsid w:val="00471360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758/CP40no758Pl.ht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57</Words>
  <Characters>330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2016-04-18T20:26:00Z</dcterms:created>
  <dcterms:modified xsi:type="dcterms:W3CDTF">2016-04-18T20:27:00Z</dcterms:modified>
</cp:coreProperties>
</file>