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73D" w:rsidRDefault="001A173D" w:rsidP="001A17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PAKE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1A173D" w:rsidRDefault="001A173D" w:rsidP="001A17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173D" w:rsidRDefault="001A173D" w:rsidP="001A17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173D" w:rsidRDefault="001A173D" w:rsidP="001A17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Hatfield Broad Oak,</w:t>
      </w:r>
    </w:p>
    <w:p w:rsidR="001A173D" w:rsidRDefault="001A173D" w:rsidP="001A17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Essex, into the 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Rede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hundred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of Harlow.</w:t>
      </w:r>
    </w:p>
    <w:p w:rsidR="001A173D" w:rsidRDefault="001A173D" w:rsidP="001A17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24-31)</w:t>
      </w:r>
    </w:p>
    <w:p w:rsidR="001A173D" w:rsidRDefault="001A173D" w:rsidP="001A17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173D" w:rsidRDefault="001A173D" w:rsidP="001A17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173D" w:rsidRPr="000E4FF1" w:rsidRDefault="001A173D" w:rsidP="001A17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2016</w:t>
      </w:r>
    </w:p>
    <w:p w:rsidR="00DD5B8A" w:rsidRPr="001A173D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1A17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73D" w:rsidRDefault="001A173D" w:rsidP="00564E3C">
      <w:pPr>
        <w:spacing w:after="0" w:line="240" w:lineRule="auto"/>
      </w:pPr>
      <w:r>
        <w:separator/>
      </w:r>
    </w:p>
  </w:endnote>
  <w:endnote w:type="continuationSeparator" w:id="0">
    <w:p w:rsidR="001A173D" w:rsidRDefault="001A173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A173D">
      <w:rPr>
        <w:rFonts w:ascii="Times New Roman" w:hAnsi="Times New Roman" w:cs="Times New Roman"/>
        <w:noProof/>
        <w:sz w:val="24"/>
        <w:szCs w:val="24"/>
      </w:rPr>
      <w:t>18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73D" w:rsidRDefault="001A173D" w:rsidP="00564E3C">
      <w:pPr>
        <w:spacing w:after="0" w:line="240" w:lineRule="auto"/>
      </w:pPr>
      <w:r>
        <w:separator/>
      </w:r>
    </w:p>
  </w:footnote>
  <w:footnote w:type="continuationSeparator" w:id="0">
    <w:p w:rsidR="001A173D" w:rsidRDefault="001A173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73D"/>
    <w:rsid w:val="001A173D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7EC2C"/>
  <w15:chartTrackingRefBased/>
  <w15:docId w15:val="{4C7C1659-BA9D-4C55-A6E7-B9F7DA76F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2016-02-18T21:39:00Z</dcterms:created>
  <dcterms:modified xsi:type="dcterms:W3CDTF">2016-02-18T21:40:00Z</dcterms:modified>
</cp:coreProperties>
</file>