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B9862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5511BCA5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Goldsmith.</w:t>
      </w:r>
    </w:p>
    <w:p w14:paraId="247EE600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34A6298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B53DD4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Goodhand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Goodhand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0F11DB57" w14:textId="77777777" w:rsidR="00841408" w:rsidRDefault="00841408" w:rsidP="0084140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London(q.v.),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Casteleyn</w:t>
      </w:r>
      <w:proofErr w:type="spellEnd"/>
    </w:p>
    <w:p w14:paraId="3B184C9B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Leighton Buzzard(q.v.), 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Shether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Rothwell(q.v.),</w:t>
      </w:r>
    </w:p>
    <w:p w14:paraId="2E3FB266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Lorche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and Bartholomew Gale of Thaxted(q.v.).</w:t>
      </w:r>
    </w:p>
    <w:p w14:paraId="5CABAF98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17C516E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Goodhand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Goodhand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594CC26D" w14:textId="77777777" w:rsidR="00841408" w:rsidRDefault="00841408" w:rsidP="0084140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London(q.v.), made a plaint of debt against John Draper of </w:t>
      </w:r>
    </w:p>
    <w:p w14:paraId="70CBA4CA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Cirencester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Tailour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Exeter(q.v.), John Tully of Gloucester(q.v.),</w:t>
      </w:r>
    </w:p>
    <w:p w14:paraId="4F7DC760" w14:textId="77777777" w:rsidR="00841408" w:rsidRPr="00E53491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Smyth of Exeter(q.v.)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Spycer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Derby(q.v.).    (ibid.)</w:t>
      </w:r>
    </w:p>
    <w:p w14:paraId="2756A098" w14:textId="77777777" w:rsidR="00841408" w:rsidRDefault="00841408" w:rsidP="0084140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15B9E37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2D18A41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B1DD7E" w14:textId="77777777" w:rsidR="00841408" w:rsidRDefault="00841408" w:rsidP="0084140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July 2022</w:t>
      </w:r>
    </w:p>
    <w:p w14:paraId="4D7E56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CE186" w14:textId="77777777" w:rsidR="00841408" w:rsidRDefault="00841408" w:rsidP="009139A6">
      <w:r>
        <w:separator/>
      </w:r>
    </w:p>
  </w:endnote>
  <w:endnote w:type="continuationSeparator" w:id="0">
    <w:p w14:paraId="0D59BCAE" w14:textId="77777777" w:rsidR="00841408" w:rsidRDefault="008414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B15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80DD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100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B544B" w14:textId="77777777" w:rsidR="00841408" w:rsidRDefault="00841408" w:rsidP="009139A6">
      <w:r>
        <w:separator/>
      </w:r>
    </w:p>
  </w:footnote>
  <w:footnote w:type="continuationSeparator" w:id="0">
    <w:p w14:paraId="595D1BBD" w14:textId="77777777" w:rsidR="00841408" w:rsidRDefault="008414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20C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FC0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C68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408"/>
    <w:rsid w:val="000666E0"/>
    <w:rsid w:val="002510B7"/>
    <w:rsid w:val="005C130B"/>
    <w:rsid w:val="00826F5C"/>
    <w:rsid w:val="0084140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D180C"/>
  <w15:chartTrackingRefBased/>
  <w15:docId w15:val="{2A135099-2B50-4AC3-9F74-00015C652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414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2022-07-04T18:51:00Z</dcterms:created>
  <dcterms:modified xsi:type="dcterms:W3CDTF">2022-07-04T18:52:00Z</dcterms:modified>
</cp:coreProperties>
</file>