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84F06" w14:textId="77777777" w:rsidR="00E377D4" w:rsidRDefault="00E377D4" w:rsidP="00E37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E6C8A06" w14:textId="77777777" w:rsidR="00E377D4" w:rsidRDefault="00E377D4" w:rsidP="00E37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4F7D0C9" w14:textId="77777777" w:rsidR="00E377D4" w:rsidRDefault="00E377D4" w:rsidP="00E377D4">
      <w:pPr>
        <w:pStyle w:val="NoSpacing"/>
        <w:rPr>
          <w:rFonts w:cs="Times New Roman"/>
          <w:szCs w:val="24"/>
        </w:rPr>
      </w:pPr>
    </w:p>
    <w:p w14:paraId="7211893B" w14:textId="77777777" w:rsidR="00E377D4" w:rsidRDefault="00E377D4" w:rsidP="00E377D4">
      <w:pPr>
        <w:pStyle w:val="NoSpacing"/>
        <w:rPr>
          <w:rFonts w:cs="Times New Roman"/>
          <w:szCs w:val="24"/>
        </w:rPr>
      </w:pPr>
    </w:p>
    <w:p w14:paraId="25CA90F3" w14:textId="77777777" w:rsidR="00E377D4" w:rsidRDefault="00E377D4" w:rsidP="00E37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Feb.1432</w:t>
      </w:r>
      <w:r>
        <w:rPr>
          <w:rFonts w:cs="Times New Roman"/>
          <w:szCs w:val="24"/>
        </w:rPr>
        <w:tab/>
        <w:t>He was one of those to whom John Reynold of London, draper(q.v.),</w:t>
      </w:r>
    </w:p>
    <w:p w14:paraId="67277F22" w14:textId="77777777" w:rsidR="00E377D4" w:rsidRDefault="00E377D4" w:rsidP="00E37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14538C7" w14:textId="77777777" w:rsidR="00E377D4" w:rsidRDefault="00E377D4" w:rsidP="00E377D4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07A02D0C" w14:textId="77777777" w:rsidR="00E377D4" w:rsidRDefault="00E377D4" w:rsidP="00E377D4">
      <w:pPr>
        <w:pStyle w:val="NoSpacing"/>
        <w:rPr>
          <w:rFonts w:cs="Times New Roman"/>
          <w:szCs w:val="24"/>
        </w:rPr>
      </w:pPr>
    </w:p>
    <w:p w14:paraId="26ECD77D" w14:textId="77777777" w:rsidR="00E377D4" w:rsidRDefault="00E377D4" w:rsidP="00E377D4">
      <w:pPr>
        <w:pStyle w:val="NoSpacing"/>
        <w:rPr>
          <w:rFonts w:cs="Times New Roman"/>
          <w:szCs w:val="24"/>
        </w:rPr>
      </w:pPr>
    </w:p>
    <w:p w14:paraId="67139DBD" w14:textId="77777777" w:rsidR="00E377D4" w:rsidRDefault="00E377D4" w:rsidP="00E377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2024</w:t>
      </w:r>
    </w:p>
    <w:p w14:paraId="42E511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4497F" w14:textId="77777777" w:rsidR="00E377D4" w:rsidRDefault="00E377D4" w:rsidP="009139A6">
      <w:r>
        <w:separator/>
      </w:r>
    </w:p>
  </w:endnote>
  <w:endnote w:type="continuationSeparator" w:id="0">
    <w:p w14:paraId="144D7589" w14:textId="77777777" w:rsidR="00E377D4" w:rsidRDefault="00E377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1A8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DC4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68A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1302B" w14:textId="77777777" w:rsidR="00E377D4" w:rsidRDefault="00E377D4" w:rsidP="009139A6">
      <w:r>
        <w:separator/>
      </w:r>
    </w:p>
  </w:footnote>
  <w:footnote w:type="continuationSeparator" w:id="0">
    <w:p w14:paraId="1EB7356F" w14:textId="77777777" w:rsidR="00E377D4" w:rsidRDefault="00E377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95D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C28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F3E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D4"/>
    <w:rsid w:val="000666E0"/>
    <w:rsid w:val="002510B7"/>
    <w:rsid w:val="00270799"/>
    <w:rsid w:val="005C130B"/>
    <w:rsid w:val="0068026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377D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082E9"/>
  <w15:chartTrackingRefBased/>
  <w15:docId w15:val="{7923D337-4B79-4F50-B39A-9DC94BAF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2024-06-24T21:10:00Z</dcterms:created>
  <dcterms:modified xsi:type="dcterms:W3CDTF">2024-06-24T21:10:00Z</dcterms:modified>
</cp:coreProperties>
</file>