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755A0" w14:textId="77777777" w:rsidR="000E3F8F" w:rsidRDefault="000E3F8F" w:rsidP="000E3F8F">
      <w:pPr>
        <w:pStyle w:val="NoSpacing"/>
      </w:pPr>
      <w:r>
        <w:rPr>
          <w:u w:val="single"/>
        </w:rPr>
        <w:t>John PAKE</w:t>
      </w:r>
      <w:r>
        <w:t xml:space="preserve">   </w:t>
      </w:r>
      <w:proofErr w:type="gramStart"/>
      <w:r>
        <w:t xml:space="preserve">   (</w:t>
      </w:r>
      <w:proofErr w:type="gramEnd"/>
      <w:r>
        <w:t>fl.1434)</w:t>
      </w:r>
    </w:p>
    <w:p w14:paraId="0B8C8EE7" w14:textId="77777777" w:rsidR="000E3F8F" w:rsidRDefault="000E3F8F" w:rsidP="000E3F8F">
      <w:pPr>
        <w:pStyle w:val="NoSpacing"/>
      </w:pPr>
      <w:r>
        <w:t>of London. Apprentice draper.</w:t>
      </w:r>
    </w:p>
    <w:p w14:paraId="2A52FB1A" w14:textId="77777777" w:rsidR="000E3F8F" w:rsidRDefault="000E3F8F" w:rsidP="000E3F8F">
      <w:pPr>
        <w:pStyle w:val="NoSpacing"/>
      </w:pPr>
    </w:p>
    <w:p w14:paraId="4C77E8DA" w14:textId="77777777" w:rsidR="000E3F8F" w:rsidRDefault="000E3F8F" w:rsidP="000E3F8F">
      <w:pPr>
        <w:pStyle w:val="NoSpacing"/>
      </w:pPr>
    </w:p>
    <w:p w14:paraId="2F2CD192" w14:textId="77777777" w:rsidR="000E3F8F" w:rsidRDefault="000E3F8F" w:rsidP="000E3F8F">
      <w:pPr>
        <w:pStyle w:val="NoSpacing"/>
      </w:pPr>
      <w:r>
        <w:tab/>
        <w:t>1434</w:t>
      </w:r>
      <w:r>
        <w:tab/>
        <w:t>He became apprenticed to John Pake of London, draper(q.v.).</w:t>
      </w:r>
    </w:p>
    <w:p w14:paraId="65708C14" w14:textId="77777777" w:rsidR="000E3F8F" w:rsidRDefault="000E3F8F" w:rsidP="000E3F8F">
      <w:pPr>
        <w:pStyle w:val="NoSpacing"/>
      </w:pPr>
      <w:r>
        <w:tab/>
      </w:r>
      <w:r>
        <w:tab/>
        <w:t xml:space="preserve">( </w:t>
      </w:r>
      <w:hyperlink r:id="rId6" w:history="1">
        <w:r w:rsidRPr="003211D2">
          <w:rPr>
            <w:rStyle w:val="Hyperlink"/>
          </w:rPr>
          <w:t>www.londonroll.org</w:t>
        </w:r>
      </w:hyperlink>
      <w:r>
        <w:t xml:space="preserve"> )</w:t>
      </w:r>
    </w:p>
    <w:p w14:paraId="29BAC464" w14:textId="77777777" w:rsidR="000E3F8F" w:rsidRDefault="000E3F8F" w:rsidP="000E3F8F">
      <w:pPr>
        <w:pStyle w:val="NoSpacing"/>
      </w:pPr>
    </w:p>
    <w:p w14:paraId="7D0D0418" w14:textId="77777777" w:rsidR="000E3F8F" w:rsidRDefault="000E3F8F" w:rsidP="000E3F8F">
      <w:pPr>
        <w:pStyle w:val="NoSpacing"/>
      </w:pPr>
    </w:p>
    <w:p w14:paraId="77630FC4" w14:textId="77777777" w:rsidR="000E3F8F" w:rsidRDefault="000E3F8F" w:rsidP="000E3F8F">
      <w:pPr>
        <w:pStyle w:val="NoSpacing"/>
      </w:pPr>
      <w:r>
        <w:t>11 October 2024</w:t>
      </w:r>
    </w:p>
    <w:p w14:paraId="018899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27BA19" w14:textId="77777777" w:rsidR="000E3F8F" w:rsidRDefault="000E3F8F" w:rsidP="009139A6">
      <w:r>
        <w:separator/>
      </w:r>
    </w:p>
  </w:endnote>
  <w:endnote w:type="continuationSeparator" w:id="0">
    <w:p w14:paraId="14693683" w14:textId="77777777" w:rsidR="000E3F8F" w:rsidRDefault="000E3F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B54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697BAB" w14:textId="77777777" w:rsidR="000E3F8F" w:rsidRDefault="000E3F8F" w:rsidP="009139A6">
      <w:r>
        <w:separator/>
      </w:r>
    </w:p>
  </w:footnote>
  <w:footnote w:type="continuationSeparator" w:id="0">
    <w:p w14:paraId="0A658D24" w14:textId="77777777" w:rsidR="000E3F8F" w:rsidRDefault="000E3F8F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8F"/>
    <w:rsid w:val="000666E0"/>
    <w:rsid w:val="000E3F8F"/>
    <w:rsid w:val="002510B7"/>
    <w:rsid w:val="00270799"/>
    <w:rsid w:val="005C130B"/>
    <w:rsid w:val="00604F3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7B554"/>
  <w15:chartTrackingRefBased/>
  <w15:docId w15:val="{E90B9314-516E-4B5B-A561-FB230F22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3F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2024-10-12T21:11:00Z</dcterms:created>
  <dcterms:modified xsi:type="dcterms:W3CDTF">2024-10-12T21:14:00Z</dcterms:modified>
</cp:coreProperties>
</file>