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34923" w14:textId="77777777" w:rsidR="00770D22" w:rsidRDefault="00770D22" w:rsidP="00770D22">
      <w:pPr>
        <w:pStyle w:val="NoSpacing"/>
        <w:tabs>
          <w:tab w:val="left" w:pos="2016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Joan PAKE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5898B80" w14:textId="77777777" w:rsidR="00770D22" w:rsidRDefault="00770D22" w:rsidP="00770D22">
      <w:pPr>
        <w:pStyle w:val="NoSpacing"/>
        <w:tabs>
          <w:tab w:val="left" w:pos="2016"/>
        </w:tabs>
        <w:rPr>
          <w:rFonts w:eastAsia="Times New Roman" w:cs="Times New Roman"/>
          <w:szCs w:val="24"/>
        </w:rPr>
      </w:pPr>
    </w:p>
    <w:p w14:paraId="58B9616D" w14:textId="77777777" w:rsidR="00770D22" w:rsidRDefault="00770D22" w:rsidP="00770D22">
      <w:pPr>
        <w:pStyle w:val="NoSpacing"/>
        <w:tabs>
          <w:tab w:val="left" w:pos="2016"/>
        </w:tabs>
        <w:rPr>
          <w:rFonts w:eastAsia="Times New Roman" w:cs="Times New Roman"/>
          <w:szCs w:val="24"/>
        </w:rPr>
      </w:pPr>
    </w:p>
    <w:p w14:paraId="5ADB67B7" w14:textId="77777777" w:rsidR="00770D22" w:rsidRDefault="00770D22" w:rsidP="00770D22">
      <w:pPr>
        <w:pStyle w:val="NoSpacing"/>
        <w:tabs>
          <w:tab w:val="left" w:pos="2016"/>
        </w:tabs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Daughter of John </w:t>
      </w:r>
      <w:proofErr w:type="spellStart"/>
      <w:r>
        <w:rPr>
          <w:rFonts w:eastAsia="Times New Roman" w:cs="Times New Roman"/>
          <w:szCs w:val="24"/>
        </w:rPr>
        <w:t>Pake</w:t>
      </w:r>
      <w:proofErr w:type="spellEnd"/>
      <w:r>
        <w:rPr>
          <w:rFonts w:eastAsia="Times New Roman" w:cs="Times New Roman"/>
          <w:szCs w:val="24"/>
        </w:rPr>
        <w:t xml:space="preserve"> of London, draper(q.v.).</w:t>
      </w:r>
    </w:p>
    <w:p w14:paraId="2E26BE82" w14:textId="77777777" w:rsidR="00770D22" w:rsidRDefault="00770D22" w:rsidP="00770D2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pp.313-6)</w:t>
      </w:r>
    </w:p>
    <w:p w14:paraId="1F6751B4" w14:textId="77777777" w:rsidR="00770D22" w:rsidRDefault="00770D22" w:rsidP="00770D22">
      <w:pPr>
        <w:pStyle w:val="NoSpacing"/>
        <w:rPr>
          <w:rFonts w:eastAsia="Times New Roman" w:cs="Times New Roman"/>
          <w:szCs w:val="24"/>
        </w:rPr>
      </w:pPr>
    </w:p>
    <w:p w14:paraId="59B61D03" w14:textId="77777777" w:rsidR="00770D22" w:rsidRDefault="00770D22" w:rsidP="00770D22">
      <w:pPr>
        <w:pStyle w:val="NoSpacing"/>
        <w:rPr>
          <w:rFonts w:eastAsia="Times New Roman" w:cs="Times New Roman"/>
          <w:szCs w:val="24"/>
        </w:rPr>
      </w:pPr>
    </w:p>
    <w:p w14:paraId="3A83E5E4" w14:textId="77777777" w:rsidR="00770D22" w:rsidRDefault="00770D22" w:rsidP="00770D2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Jan.1484</w:t>
      </w:r>
      <w:r>
        <w:rPr>
          <w:rFonts w:eastAsia="Times New Roman" w:cs="Times New Roman"/>
          <w:szCs w:val="24"/>
        </w:rPr>
        <w:tab/>
        <w:t>Her father bequeathed her £10.     (ibid.)</w:t>
      </w:r>
    </w:p>
    <w:p w14:paraId="71172195" w14:textId="77777777" w:rsidR="00770D22" w:rsidRDefault="00770D22" w:rsidP="00770D22">
      <w:pPr>
        <w:pStyle w:val="NoSpacing"/>
        <w:rPr>
          <w:rFonts w:eastAsia="Times New Roman" w:cs="Times New Roman"/>
          <w:szCs w:val="24"/>
        </w:rPr>
      </w:pPr>
    </w:p>
    <w:p w14:paraId="1F705574" w14:textId="77777777" w:rsidR="00770D22" w:rsidRDefault="00770D22" w:rsidP="00770D22">
      <w:pPr>
        <w:pStyle w:val="NoSpacing"/>
        <w:rPr>
          <w:rFonts w:eastAsia="Times New Roman" w:cs="Times New Roman"/>
          <w:szCs w:val="24"/>
        </w:rPr>
      </w:pPr>
    </w:p>
    <w:p w14:paraId="338B1497" w14:textId="77777777" w:rsidR="00770D22" w:rsidRDefault="00770D22" w:rsidP="00770D2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 2023</w:t>
      </w:r>
    </w:p>
    <w:p w14:paraId="0397CF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8982A" w14:textId="77777777" w:rsidR="00770D22" w:rsidRDefault="00770D22" w:rsidP="009139A6">
      <w:r>
        <w:separator/>
      </w:r>
    </w:p>
  </w:endnote>
  <w:endnote w:type="continuationSeparator" w:id="0">
    <w:p w14:paraId="14778A71" w14:textId="77777777" w:rsidR="00770D22" w:rsidRDefault="00770D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64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D98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EF6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1F005" w14:textId="77777777" w:rsidR="00770D22" w:rsidRDefault="00770D22" w:rsidP="009139A6">
      <w:r>
        <w:separator/>
      </w:r>
    </w:p>
  </w:footnote>
  <w:footnote w:type="continuationSeparator" w:id="0">
    <w:p w14:paraId="77BE0A1D" w14:textId="77777777" w:rsidR="00770D22" w:rsidRDefault="00770D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2A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0CA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50C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D22"/>
    <w:rsid w:val="000666E0"/>
    <w:rsid w:val="002510B7"/>
    <w:rsid w:val="005C130B"/>
    <w:rsid w:val="00770D2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1EBD6"/>
  <w15:chartTrackingRefBased/>
  <w15:docId w15:val="{A1ED5658-449C-4786-8A87-DD5478D2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2023-05-12T20:45:00Z</dcterms:created>
  <dcterms:modified xsi:type="dcterms:W3CDTF">2023-05-12T20:45:00Z</dcterms:modified>
</cp:coreProperties>
</file>