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C5718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PAK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E26010B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7302EE37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</w:p>
    <w:p w14:paraId="5279B169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</w:p>
    <w:p w14:paraId="2197E5AF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Rodys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5B532A90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2094B4CD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</w:p>
    <w:p w14:paraId="03E8D1D3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</w:p>
    <w:p w14:paraId="15C64BB8" w14:textId="77777777" w:rsidR="00C6067E" w:rsidRDefault="00C6067E" w:rsidP="00C606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May 2024</w:t>
      </w:r>
    </w:p>
    <w:p w14:paraId="0772AC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514250" w14:textId="77777777" w:rsidR="00C6067E" w:rsidRDefault="00C6067E" w:rsidP="009139A6">
      <w:r>
        <w:separator/>
      </w:r>
    </w:p>
  </w:endnote>
  <w:endnote w:type="continuationSeparator" w:id="0">
    <w:p w14:paraId="048F8F84" w14:textId="77777777" w:rsidR="00C6067E" w:rsidRDefault="00C606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E26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A49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520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AFFE3" w14:textId="77777777" w:rsidR="00C6067E" w:rsidRDefault="00C6067E" w:rsidP="009139A6">
      <w:r>
        <w:separator/>
      </w:r>
    </w:p>
  </w:footnote>
  <w:footnote w:type="continuationSeparator" w:id="0">
    <w:p w14:paraId="4A882918" w14:textId="77777777" w:rsidR="00C6067E" w:rsidRDefault="00C606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E2A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07A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9A2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7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067E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CC51"/>
  <w15:chartTrackingRefBased/>
  <w15:docId w15:val="{5563D156-666A-40BF-B02C-8BB661EC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06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2024-05-05T09:26:00Z</dcterms:created>
  <dcterms:modified xsi:type="dcterms:W3CDTF">2024-05-05T09:27:00Z</dcterms:modified>
</cp:coreProperties>
</file>