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290B9" w14:textId="77777777" w:rsidR="003F7F08" w:rsidRDefault="003F7F08" w:rsidP="003F7F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Geoffrey PAK</w:t>
      </w:r>
      <w:r>
        <w:rPr>
          <w:rFonts w:cs="Times New Roman"/>
          <w:szCs w:val="24"/>
        </w:rPr>
        <w:t xml:space="preserve">       (fl.1472)</w:t>
      </w:r>
    </w:p>
    <w:p w14:paraId="0F46C89A" w14:textId="77777777" w:rsidR="003F7F08" w:rsidRDefault="003F7F08" w:rsidP="003F7F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Stepney. Bladesmith.</w:t>
      </w:r>
    </w:p>
    <w:p w14:paraId="298A62AF" w14:textId="77777777" w:rsidR="003F7F08" w:rsidRDefault="003F7F08" w:rsidP="003F7F08">
      <w:pPr>
        <w:pStyle w:val="NoSpacing"/>
        <w:rPr>
          <w:rFonts w:cs="Times New Roman"/>
          <w:szCs w:val="24"/>
        </w:rPr>
      </w:pPr>
    </w:p>
    <w:p w14:paraId="3CF8A9E4" w14:textId="77777777" w:rsidR="003F7F08" w:rsidRDefault="003F7F08" w:rsidP="003F7F08">
      <w:pPr>
        <w:pStyle w:val="NoSpacing"/>
        <w:rPr>
          <w:rFonts w:cs="Times New Roman"/>
          <w:szCs w:val="24"/>
        </w:rPr>
      </w:pPr>
    </w:p>
    <w:p w14:paraId="2A9A7342" w14:textId="77777777" w:rsidR="003F7F08" w:rsidRDefault="003F7F08" w:rsidP="003F7F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1472</w:t>
      </w:r>
      <w:r>
        <w:rPr>
          <w:rFonts w:cs="Times New Roman"/>
          <w:szCs w:val="24"/>
        </w:rPr>
        <w:tab/>
        <w:t>William Gardener of London, draper(q.v.), brought a plaint of debt against</w:t>
      </w:r>
    </w:p>
    <w:p w14:paraId="0244863E" w14:textId="77777777" w:rsidR="003F7F08" w:rsidRDefault="003F7F08" w:rsidP="003F7F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him.</w:t>
      </w:r>
    </w:p>
    <w:p w14:paraId="19DEB525" w14:textId="77777777" w:rsidR="003F7F08" w:rsidRDefault="003F7F08" w:rsidP="003F7F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https://waalt.uh.edu/index.php/CP40/841</w:t>
        </w:r>
      </w:hyperlink>
      <w:r>
        <w:rPr>
          <w:rFonts w:cs="Times New Roman"/>
          <w:szCs w:val="24"/>
        </w:rPr>
        <w:t xml:space="preserve"> )</w:t>
      </w:r>
    </w:p>
    <w:p w14:paraId="3009EB10" w14:textId="77777777" w:rsidR="00472416" w:rsidRDefault="00472416" w:rsidP="004724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1472</w:t>
      </w:r>
      <w:r>
        <w:rPr>
          <w:rFonts w:cs="Times New Roman"/>
          <w:szCs w:val="24"/>
        </w:rPr>
        <w:tab/>
        <w:t>Thomas Tart(q.v.) brought a plaint of debt against him and four others.</w:t>
      </w:r>
    </w:p>
    <w:p w14:paraId="7989A19D" w14:textId="078B955D" w:rsidR="00472416" w:rsidRDefault="00472416" w:rsidP="004724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7" w:history="1">
        <w:r w:rsidRPr="00384EE7">
          <w:rPr>
            <w:rStyle w:val="Hyperlink"/>
            <w:rFonts w:cs="Times New Roman"/>
            <w:szCs w:val="24"/>
          </w:rPr>
          <w:t>https://waalt.uh.edu/index.php/CP40/841</w:t>
        </w:r>
      </w:hyperlink>
      <w:r>
        <w:rPr>
          <w:rFonts w:cs="Times New Roman"/>
          <w:szCs w:val="24"/>
        </w:rPr>
        <w:t xml:space="preserve"> )</w:t>
      </w:r>
    </w:p>
    <w:p w14:paraId="0FD7FDE6" w14:textId="77777777" w:rsidR="003F7F08" w:rsidRDefault="003F7F08" w:rsidP="003F7F08">
      <w:pPr>
        <w:pStyle w:val="NoSpacing"/>
        <w:rPr>
          <w:rFonts w:cs="Times New Roman"/>
          <w:szCs w:val="24"/>
        </w:rPr>
      </w:pPr>
    </w:p>
    <w:p w14:paraId="6C342689" w14:textId="77777777" w:rsidR="003F7F08" w:rsidRDefault="003F7F08" w:rsidP="003F7F08">
      <w:pPr>
        <w:pStyle w:val="NoSpacing"/>
        <w:rPr>
          <w:rFonts w:cs="Times New Roman"/>
          <w:szCs w:val="24"/>
        </w:rPr>
      </w:pPr>
    </w:p>
    <w:p w14:paraId="27B748A3" w14:textId="77777777" w:rsidR="003F7F08" w:rsidRDefault="003F7F08" w:rsidP="003F7F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April 2023</w:t>
      </w:r>
    </w:p>
    <w:p w14:paraId="3C132367" w14:textId="5AA01E8E" w:rsidR="00472416" w:rsidRDefault="00472416" w:rsidP="003F7F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April 2023</w:t>
      </w:r>
    </w:p>
    <w:p w14:paraId="520BEE0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27C99" w14:textId="77777777" w:rsidR="003F7F08" w:rsidRDefault="003F7F08" w:rsidP="009139A6">
      <w:r>
        <w:separator/>
      </w:r>
    </w:p>
  </w:endnote>
  <w:endnote w:type="continuationSeparator" w:id="0">
    <w:p w14:paraId="2BA0944F" w14:textId="77777777" w:rsidR="003F7F08" w:rsidRDefault="003F7F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B3D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BB24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A39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657A2" w14:textId="77777777" w:rsidR="003F7F08" w:rsidRDefault="003F7F08" w:rsidP="009139A6">
      <w:r>
        <w:separator/>
      </w:r>
    </w:p>
  </w:footnote>
  <w:footnote w:type="continuationSeparator" w:id="0">
    <w:p w14:paraId="2CEEFC50" w14:textId="77777777" w:rsidR="003F7F08" w:rsidRDefault="003F7F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CBD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747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166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F08"/>
    <w:rsid w:val="000666E0"/>
    <w:rsid w:val="002510B7"/>
    <w:rsid w:val="003F7F08"/>
    <w:rsid w:val="0047241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7F65F"/>
  <w15:chartTrackingRefBased/>
  <w15:docId w15:val="{C45FF32C-0E79-41C1-BF30-CD0ED829B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F7F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841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41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2023-04-25T08:06:00Z</dcterms:created>
  <dcterms:modified xsi:type="dcterms:W3CDTF">2023-04-27T08:24:00Z</dcterms:modified>
</cp:coreProperties>
</file>