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0B4" w:rsidRDefault="001600B4" w:rsidP="001600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OME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1600B4" w:rsidRDefault="001600B4" w:rsidP="001600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00B4" w:rsidRDefault="001600B4" w:rsidP="001600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00B4" w:rsidRDefault="001600B4" w:rsidP="001600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Stogursey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1600B4" w:rsidRDefault="001600B4" w:rsidP="001600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James Butler, Earl of Ormond(q.v.).</w:t>
      </w:r>
    </w:p>
    <w:p w:rsidR="001600B4" w:rsidRDefault="001600B4" w:rsidP="001600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21-263)</w:t>
      </w:r>
    </w:p>
    <w:p w:rsidR="001600B4" w:rsidRDefault="001600B4" w:rsidP="001600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00B4" w:rsidRDefault="001600B4" w:rsidP="001600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00B4" w:rsidRPr="003A4706" w:rsidRDefault="001600B4" w:rsidP="001600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2016</w:t>
      </w:r>
    </w:p>
    <w:p w:rsidR="00DD5B8A" w:rsidRPr="001600B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1600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0B4" w:rsidRDefault="001600B4" w:rsidP="00564E3C">
      <w:pPr>
        <w:spacing w:after="0" w:line="240" w:lineRule="auto"/>
      </w:pPr>
      <w:r>
        <w:separator/>
      </w:r>
    </w:p>
  </w:endnote>
  <w:endnote w:type="continuationSeparator" w:id="0">
    <w:p w:rsidR="001600B4" w:rsidRDefault="001600B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600B4">
      <w:rPr>
        <w:rFonts w:ascii="Times New Roman" w:hAnsi="Times New Roman" w:cs="Times New Roman"/>
        <w:noProof/>
        <w:sz w:val="24"/>
        <w:szCs w:val="24"/>
      </w:rPr>
      <w:t>20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0B4" w:rsidRDefault="001600B4" w:rsidP="00564E3C">
      <w:pPr>
        <w:spacing w:after="0" w:line="240" w:lineRule="auto"/>
      </w:pPr>
      <w:r>
        <w:separator/>
      </w:r>
    </w:p>
  </w:footnote>
  <w:footnote w:type="continuationSeparator" w:id="0">
    <w:p w:rsidR="001600B4" w:rsidRDefault="001600B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0B4"/>
    <w:rsid w:val="001600B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3B4D8"/>
  <w15:chartTrackingRefBased/>
  <w15:docId w15:val="{25162F9F-F9EB-4292-A684-7A3BE210D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2016-02-20T21:41:00Z</dcterms:created>
  <dcterms:modified xsi:type="dcterms:W3CDTF">2016-02-20T21:42:00Z</dcterms:modified>
</cp:coreProperties>
</file>