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85AFC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OMBURSLEY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65F74438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Evesham</w:t>
      </w:r>
      <w:proofErr w:type="spellEnd"/>
      <w:r>
        <w:rPr>
          <w:rFonts w:ascii="Times New Roman" w:hAnsi="Times New Roman" w:cs="Times New Roman"/>
          <w:sz w:val="24"/>
          <w:szCs w:val="24"/>
        </w:rPr>
        <w:t>, Worcestershire. Butcher.</w:t>
      </w:r>
    </w:p>
    <w:p w14:paraId="5A010DE8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7F56E4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1357253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Belle(q.v.) brought a plaint of trespass, </w:t>
      </w:r>
      <w:proofErr w:type="gramStart"/>
      <w:r>
        <w:rPr>
          <w:rFonts w:ascii="Times New Roman" w:hAnsi="Times New Roman" w:cs="Times New Roman"/>
          <w:sz w:val="24"/>
          <w:szCs w:val="24"/>
        </w:rPr>
        <w:t>assault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imprisonment</w:t>
      </w:r>
    </w:p>
    <w:p w14:paraId="6A6F999D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 and 6 others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Evesham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6651678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F1BCBC9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65E82F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89512E" w14:textId="77777777" w:rsidR="001B33D2" w:rsidRDefault="001B33D2" w:rsidP="001B33D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July 2022</w:t>
      </w:r>
    </w:p>
    <w:p w14:paraId="0BD6DC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CCC7" w14:textId="77777777" w:rsidR="001B33D2" w:rsidRDefault="001B33D2" w:rsidP="009139A6">
      <w:r>
        <w:separator/>
      </w:r>
    </w:p>
  </w:endnote>
  <w:endnote w:type="continuationSeparator" w:id="0">
    <w:p w14:paraId="1753FCD1" w14:textId="77777777" w:rsidR="001B33D2" w:rsidRDefault="001B33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FDD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3B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E6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64034" w14:textId="77777777" w:rsidR="001B33D2" w:rsidRDefault="001B33D2" w:rsidP="009139A6">
      <w:r>
        <w:separator/>
      </w:r>
    </w:p>
  </w:footnote>
  <w:footnote w:type="continuationSeparator" w:id="0">
    <w:p w14:paraId="449C6E84" w14:textId="77777777" w:rsidR="001B33D2" w:rsidRDefault="001B33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715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11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3E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D2"/>
    <w:rsid w:val="000666E0"/>
    <w:rsid w:val="001B33D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2BF8"/>
  <w15:chartTrackingRefBased/>
  <w15:docId w15:val="{B36AD537-BCFC-44A4-93A9-D5516565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3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2022-07-08T07:40:00Z</dcterms:created>
  <dcterms:modified xsi:type="dcterms:W3CDTF">2022-07-08T07:41:00Z</dcterms:modified>
</cp:coreProperties>
</file>