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51DADB" w14:textId="77777777" w:rsidR="00116CD9" w:rsidRDefault="00116CD9" w:rsidP="00116CD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OLYVERE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48460E7A" w14:textId="77777777" w:rsidR="00116CD9" w:rsidRDefault="00116CD9" w:rsidP="00116CD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Pilton Priory.</w:t>
      </w:r>
    </w:p>
    <w:p w14:paraId="42A62F2B" w14:textId="77777777" w:rsidR="00116CD9" w:rsidRDefault="00116CD9" w:rsidP="00116CD9">
      <w:pPr>
        <w:pStyle w:val="NoSpacing"/>
        <w:rPr>
          <w:rFonts w:cs="Times New Roman"/>
          <w:szCs w:val="24"/>
        </w:rPr>
      </w:pPr>
    </w:p>
    <w:p w14:paraId="7C6C5E15" w14:textId="77777777" w:rsidR="00116CD9" w:rsidRDefault="00116CD9" w:rsidP="00116CD9">
      <w:pPr>
        <w:pStyle w:val="NoSpacing"/>
        <w:rPr>
          <w:rFonts w:cs="Times New Roman"/>
          <w:szCs w:val="24"/>
        </w:rPr>
      </w:pPr>
    </w:p>
    <w:p w14:paraId="5F07FF1E" w14:textId="77777777" w:rsidR="00333F36" w:rsidRDefault="00333F36" w:rsidP="00333F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Jun.</w:t>
      </w:r>
      <w:r>
        <w:rPr>
          <w:rFonts w:cs="Times New Roman"/>
          <w:szCs w:val="24"/>
        </w:rPr>
        <w:tab/>
        <w:t>1443</w:t>
      </w:r>
      <w:r>
        <w:rPr>
          <w:rFonts w:cs="Times New Roman"/>
          <w:szCs w:val="24"/>
        </w:rPr>
        <w:tab/>
        <w:t>He was ordained acolyte in Chudleigh, Devon.</w:t>
      </w:r>
    </w:p>
    <w:p w14:paraId="50D316C9" w14:textId="77777777" w:rsidR="00333F36" w:rsidRDefault="00333F36" w:rsidP="00333F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35F04EB3" w14:textId="66CC9334" w:rsidR="00333F36" w:rsidRDefault="00333F36" w:rsidP="00333F36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ed.G.R</w:t>
      </w:r>
      <w:proofErr w:type="spellEnd"/>
      <w:r>
        <w:rPr>
          <w:rFonts w:cs="Times New Roman"/>
          <w:szCs w:val="24"/>
        </w:rPr>
        <w:t>. Dunstan pub. by The Canterbury and York Society 1971 p.193)</w:t>
      </w:r>
    </w:p>
    <w:p w14:paraId="6F9F1829" w14:textId="77777777" w:rsidR="004D3F84" w:rsidRDefault="004D3F84" w:rsidP="004D3F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Dec,1443</w:t>
      </w:r>
      <w:r>
        <w:rPr>
          <w:rFonts w:cs="Times New Roman"/>
          <w:szCs w:val="24"/>
        </w:rPr>
        <w:tab/>
        <w:t>He was ordained subdeacon in the parish church of Chudleigh, Devon.</w:t>
      </w:r>
    </w:p>
    <w:p w14:paraId="17D8B4DC" w14:textId="65EAC308" w:rsidR="004D3F84" w:rsidRDefault="004D3F84" w:rsidP="00116CD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(“Register of Edmund Lacy, Bishop of Exeter 1420-55” part 4 p.194)</w:t>
      </w:r>
    </w:p>
    <w:p w14:paraId="3AB1D546" w14:textId="77777777" w:rsidR="0033054D" w:rsidRDefault="0033054D" w:rsidP="003305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Mar.1444</w:t>
      </w:r>
      <w:r>
        <w:rPr>
          <w:rFonts w:cs="Times New Roman"/>
          <w:szCs w:val="24"/>
        </w:rPr>
        <w:tab/>
        <w:t>He was ordained deacon in the chapel below the manor of Clyst, Devon.</w:t>
      </w:r>
    </w:p>
    <w:p w14:paraId="534FB2F3" w14:textId="77777777" w:rsidR="0033054D" w:rsidRDefault="0033054D" w:rsidP="003305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67BC37B4" w14:textId="0411C6D6" w:rsidR="0033054D" w:rsidRDefault="0033054D" w:rsidP="0033054D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ed.G.R</w:t>
      </w:r>
      <w:proofErr w:type="spellEnd"/>
      <w:r>
        <w:rPr>
          <w:rFonts w:cs="Times New Roman"/>
          <w:szCs w:val="24"/>
        </w:rPr>
        <w:t>. Dunstan pub. by The Canterbury and York Society 1971 p.196)</w:t>
      </w:r>
    </w:p>
    <w:p w14:paraId="6462472F" w14:textId="77777777" w:rsidR="00116CD9" w:rsidRDefault="00116CD9" w:rsidP="00116CD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Jun.1444</w:t>
      </w:r>
      <w:r>
        <w:rPr>
          <w:rFonts w:cs="Times New Roman"/>
          <w:szCs w:val="24"/>
        </w:rPr>
        <w:tab/>
        <w:t>He was ordained priest.</w:t>
      </w:r>
    </w:p>
    <w:p w14:paraId="2951C425" w14:textId="77777777" w:rsidR="00116CD9" w:rsidRDefault="00116CD9" w:rsidP="00116CD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40DE92C3" w14:textId="77777777" w:rsidR="00116CD9" w:rsidRDefault="00116CD9" w:rsidP="00116CD9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ed. G.R. Dunstan pub. by The Canterbury and York Society 1971 p.198)</w:t>
      </w:r>
    </w:p>
    <w:p w14:paraId="35B11C15" w14:textId="77777777" w:rsidR="00116CD9" w:rsidRDefault="00116CD9" w:rsidP="00116CD9">
      <w:pPr>
        <w:pStyle w:val="NoSpacing"/>
        <w:rPr>
          <w:rFonts w:cs="Times New Roman"/>
          <w:szCs w:val="24"/>
        </w:rPr>
      </w:pPr>
    </w:p>
    <w:p w14:paraId="668F11EA" w14:textId="77777777" w:rsidR="00116CD9" w:rsidRDefault="00116CD9" w:rsidP="00116CD9">
      <w:pPr>
        <w:pStyle w:val="NoSpacing"/>
        <w:rPr>
          <w:rFonts w:cs="Times New Roman"/>
          <w:szCs w:val="24"/>
        </w:rPr>
      </w:pPr>
    </w:p>
    <w:p w14:paraId="19AF385E" w14:textId="77777777" w:rsidR="00116CD9" w:rsidRDefault="00116CD9" w:rsidP="00116CD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November 2023</w:t>
      </w:r>
    </w:p>
    <w:p w14:paraId="296BCC05" w14:textId="5A9BCDEB" w:rsidR="0033054D" w:rsidRDefault="0033054D" w:rsidP="00116CD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June 2024</w:t>
      </w:r>
    </w:p>
    <w:p w14:paraId="2011575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58D0AE" w14:textId="77777777" w:rsidR="00701107" w:rsidRDefault="00701107" w:rsidP="009139A6">
      <w:r>
        <w:separator/>
      </w:r>
    </w:p>
  </w:endnote>
  <w:endnote w:type="continuationSeparator" w:id="0">
    <w:p w14:paraId="610D0F98" w14:textId="77777777" w:rsidR="00701107" w:rsidRDefault="0070110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DF668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525A5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50509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14A867" w14:textId="77777777" w:rsidR="00701107" w:rsidRDefault="00701107" w:rsidP="009139A6">
      <w:r>
        <w:separator/>
      </w:r>
    </w:p>
  </w:footnote>
  <w:footnote w:type="continuationSeparator" w:id="0">
    <w:p w14:paraId="777E4B2F" w14:textId="77777777" w:rsidR="00701107" w:rsidRDefault="0070110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D864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3FB02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8F37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CD9"/>
    <w:rsid w:val="000666E0"/>
    <w:rsid w:val="00116CD9"/>
    <w:rsid w:val="002510B7"/>
    <w:rsid w:val="0033054D"/>
    <w:rsid w:val="00333F36"/>
    <w:rsid w:val="003A23A9"/>
    <w:rsid w:val="004D3F84"/>
    <w:rsid w:val="00512A28"/>
    <w:rsid w:val="005C130B"/>
    <w:rsid w:val="00701107"/>
    <w:rsid w:val="00826F5C"/>
    <w:rsid w:val="009139A6"/>
    <w:rsid w:val="009448BB"/>
    <w:rsid w:val="00947624"/>
    <w:rsid w:val="0099352E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89494"/>
  <w15:chartTrackingRefBased/>
  <w15:docId w15:val="{C0D3EE3F-FA7E-4DA2-BE12-74F4149DC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2023-11-24T20:41:00Z</dcterms:created>
  <dcterms:modified xsi:type="dcterms:W3CDTF">2024-06-10T08:11:00Z</dcterms:modified>
</cp:coreProperties>
</file>