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William OLYVER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fl.1471)</w:t>
      </w: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Upchurch, Kent.</w:t>
      </w: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1471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5993" w:rsidRPr="00092654" w:rsidRDefault="00F85993" w:rsidP="00F8599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F859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993" w:rsidRDefault="00F85993" w:rsidP="00E71FC3">
      <w:pPr>
        <w:spacing w:after="0" w:line="240" w:lineRule="auto"/>
      </w:pPr>
      <w:r>
        <w:separator/>
      </w:r>
    </w:p>
  </w:endnote>
  <w:endnote w:type="continuationSeparator" w:id="0">
    <w:p w:rsidR="00F85993" w:rsidRDefault="00F859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993" w:rsidRDefault="00F85993" w:rsidP="00E71FC3">
      <w:pPr>
        <w:spacing w:after="0" w:line="240" w:lineRule="auto"/>
      </w:pPr>
      <w:r>
        <w:separator/>
      </w:r>
    </w:p>
  </w:footnote>
  <w:footnote w:type="continuationSeparator" w:id="0">
    <w:p w:rsidR="00F85993" w:rsidRDefault="00F859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993"/>
    <w:rsid w:val="00AB52E8"/>
    <w:rsid w:val="00B16D3F"/>
    <w:rsid w:val="00E71FC3"/>
    <w:rsid w:val="00EF4813"/>
    <w:rsid w:val="00F8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8D52E2-C04D-4B4A-BB90-25197772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2016-05-26T16:19:00Z</dcterms:created>
  <dcterms:modified xsi:type="dcterms:W3CDTF">2016-05-26T16:22:00Z</dcterms:modified>
</cp:coreProperties>
</file>