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272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OLYVER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6272E9" w:rsidRDefault="006272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2E9" w:rsidRDefault="006272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2E9" w:rsidRDefault="006272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 Pagnell,</w:t>
      </w:r>
    </w:p>
    <w:p w:rsidR="006272E9" w:rsidRDefault="006272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Buckinghamshire, 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272E9" w:rsidRDefault="006272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24-51)</w:t>
      </w:r>
    </w:p>
    <w:p w:rsidR="006272E9" w:rsidRDefault="006272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2E9" w:rsidRDefault="006272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2E9" w:rsidRPr="006272E9" w:rsidRDefault="006272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  <w:bookmarkStart w:id="0" w:name="_GoBack"/>
      <w:bookmarkEnd w:id="0"/>
    </w:p>
    <w:sectPr w:rsidR="006272E9" w:rsidRPr="006272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2E9" w:rsidRDefault="006272E9" w:rsidP="00E71FC3">
      <w:pPr>
        <w:spacing w:after="0" w:line="240" w:lineRule="auto"/>
      </w:pPr>
      <w:r>
        <w:separator/>
      </w:r>
    </w:p>
  </w:endnote>
  <w:endnote w:type="continuationSeparator" w:id="0">
    <w:p w:rsidR="006272E9" w:rsidRDefault="006272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2E9" w:rsidRDefault="006272E9" w:rsidP="00E71FC3">
      <w:pPr>
        <w:spacing w:after="0" w:line="240" w:lineRule="auto"/>
      </w:pPr>
      <w:r>
        <w:separator/>
      </w:r>
    </w:p>
  </w:footnote>
  <w:footnote w:type="continuationSeparator" w:id="0">
    <w:p w:rsidR="006272E9" w:rsidRDefault="006272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2E9"/>
    <w:rsid w:val="006272E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A6E2E"/>
  <w15:chartTrackingRefBased/>
  <w15:docId w15:val="{11489198-95D0-4917-B6BE-F9F2BD47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2016-03-10T18:31:00Z</dcterms:created>
  <dcterms:modified xsi:type="dcterms:W3CDTF">2016-03-10T18:35:00Z</dcterms:modified>
</cp:coreProperties>
</file>