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BB312" w14:textId="77777777" w:rsidR="00AC639D" w:rsidRDefault="00AC639D" w:rsidP="00AC63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OLYVER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9E1A06A" w14:textId="77777777" w:rsidR="00AC639D" w:rsidRDefault="00AC639D" w:rsidP="00AC63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Gilmingham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</w:p>
    <w:p w14:paraId="0FD3EB69" w14:textId="77777777" w:rsidR="00AC639D" w:rsidRDefault="00AC639D" w:rsidP="00AC63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FADA02" w14:textId="77777777" w:rsidR="00AC639D" w:rsidRDefault="00AC639D" w:rsidP="00AC63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8A67C6" w14:textId="77777777" w:rsidR="00AC639D" w:rsidRDefault="00AC639D" w:rsidP="00AC63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Brygge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Stratton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Strawless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9BC0A19" w14:textId="77777777" w:rsidR="00AC639D" w:rsidRDefault="00AC639D" w:rsidP="00AC63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DDC1B88" w14:textId="77777777" w:rsidR="00AC639D" w:rsidRDefault="00AC639D" w:rsidP="00AC63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18D798" w14:textId="77777777" w:rsidR="00AC639D" w:rsidRDefault="00AC639D" w:rsidP="00AC63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13BBFB" w14:textId="77777777" w:rsidR="00AC639D" w:rsidRDefault="00AC639D" w:rsidP="00AC63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July 2022</w:t>
      </w:r>
    </w:p>
    <w:p w14:paraId="40A3C8E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EF232" w14:textId="77777777" w:rsidR="00AC639D" w:rsidRDefault="00AC639D" w:rsidP="009139A6">
      <w:r>
        <w:separator/>
      </w:r>
    </w:p>
  </w:endnote>
  <w:endnote w:type="continuationSeparator" w:id="0">
    <w:p w14:paraId="6DBE9D23" w14:textId="77777777" w:rsidR="00AC639D" w:rsidRDefault="00AC63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6DA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635C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1E2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E5380" w14:textId="77777777" w:rsidR="00AC639D" w:rsidRDefault="00AC639D" w:rsidP="009139A6">
      <w:r>
        <w:separator/>
      </w:r>
    </w:p>
  </w:footnote>
  <w:footnote w:type="continuationSeparator" w:id="0">
    <w:p w14:paraId="2AE9243F" w14:textId="77777777" w:rsidR="00AC639D" w:rsidRDefault="00AC63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470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384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B66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39D"/>
    <w:rsid w:val="000666E0"/>
    <w:rsid w:val="002510B7"/>
    <w:rsid w:val="005C130B"/>
    <w:rsid w:val="00826F5C"/>
    <w:rsid w:val="009139A6"/>
    <w:rsid w:val="009448BB"/>
    <w:rsid w:val="00A3176C"/>
    <w:rsid w:val="00AC639D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61A4D"/>
  <w15:chartTrackingRefBased/>
  <w15:docId w15:val="{64C65811-4F9C-459A-AFD5-16D46B59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C63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2022-10-08T07:42:00Z</dcterms:created>
  <dcterms:modified xsi:type="dcterms:W3CDTF">2022-10-08T07:42:00Z</dcterms:modified>
</cp:coreProperties>
</file>