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B04F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6A309C0A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Beverley. Miller.</w:t>
      </w:r>
    </w:p>
    <w:p w14:paraId="65DF2790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FDA9C9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76221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>William Wilton of Beverley(q.v.) brought a plaint of debt against him, Robert</w:t>
      </w:r>
    </w:p>
    <w:p w14:paraId="1B2C6B3A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Newark of Beverley(q.v.), Robert Watton of Beverley(q.v.), William Stedman</w:t>
      </w:r>
    </w:p>
    <w:p w14:paraId="121A3E61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Hull(q.v.),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Whasse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3D7CC75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Beverley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Katerinson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Beverley.</w:t>
      </w:r>
    </w:p>
    <w:p w14:paraId="58CB6757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E484F59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8BB8A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DF4511" w14:textId="77777777" w:rsidR="0071213F" w:rsidRDefault="0071213F" w:rsidP="00712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1D7114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DC6CD" w14:textId="77777777" w:rsidR="0071213F" w:rsidRDefault="0071213F" w:rsidP="009139A6">
      <w:r>
        <w:separator/>
      </w:r>
    </w:p>
  </w:endnote>
  <w:endnote w:type="continuationSeparator" w:id="0">
    <w:p w14:paraId="4F75D372" w14:textId="77777777" w:rsidR="0071213F" w:rsidRDefault="007121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B3A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46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963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A8602" w14:textId="77777777" w:rsidR="0071213F" w:rsidRDefault="0071213F" w:rsidP="009139A6">
      <w:r>
        <w:separator/>
      </w:r>
    </w:p>
  </w:footnote>
  <w:footnote w:type="continuationSeparator" w:id="0">
    <w:p w14:paraId="7F053A30" w14:textId="77777777" w:rsidR="0071213F" w:rsidRDefault="007121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457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984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81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13F"/>
    <w:rsid w:val="000666E0"/>
    <w:rsid w:val="002510B7"/>
    <w:rsid w:val="005C130B"/>
    <w:rsid w:val="0071213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C7A24"/>
  <w15:chartTrackingRefBased/>
  <w15:docId w15:val="{AC8505E8-A9EB-4D89-B4C9-00B3DC60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21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2022-05-13T07:33:00Z</dcterms:created>
  <dcterms:modified xsi:type="dcterms:W3CDTF">2022-05-13T07:33:00Z</dcterms:modified>
</cp:coreProperties>
</file>