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CEAC4" w14:textId="77777777" w:rsidR="003A43E1" w:rsidRDefault="003A43E1" w:rsidP="003A43E1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John OLYVER</w:t>
      </w:r>
      <w:r>
        <w:rPr>
          <w:rFonts w:ascii="Times New Roman" w:eastAsia="Calibri" w:hAnsi="Times New Roman" w:cs="Times New Roman"/>
        </w:rPr>
        <w:t xml:space="preserve">     (fl.1484)</w:t>
      </w:r>
    </w:p>
    <w:p w14:paraId="52673EDD" w14:textId="77777777" w:rsidR="003A43E1" w:rsidRDefault="003A43E1" w:rsidP="003A43E1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of London. Brewer.</w:t>
      </w:r>
    </w:p>
    <w:p w14:paraId="5DE38012" w14:textId="77777777" w:rsidR="003A43E1" w:rsidRDefault="003A43E1" w:rsidP="003A43E1">
      <w:pPr>
        <w:rPr>
          <w:rFonts w:ascii="Times New Roman" w:eastAsia="Calibri" w:hAnsi="Times New Roman" w:cs="Times New Roman"/>
        </w:rPr>
      </w:pPr>
    </w:p>
    <w:p w14:paraId="7BB51FEE" w14:textId="589BBA86" w:rsidR="003A43E1" w:rsidRDefault="003A43E1" w:rsidP="003A43E1">
      <w:pPr>
        <w:rPr>
          <w:rFonts w:ascii="Times New Roman" w:eastAsia="Calibri" w:hAnsi="Times New Roman" w:cs="Times New Roman"/>
        </w:rPr>
      </w:pPr>
    </w:p>
    <w:p w14:paraId="2C2D0708" w14:textId="77777777" w:rsidR="00DB1A80" w:rsidRDefault="00DB1A80" w:rsidP="00DB1A80">
      <w:pPr>
        <w:pStyle w:val="NoSpacing"/>
      </w:pPr>
      <w:r>
        <w:tab/>
        <w:t>1483</w:t>
      </w:r>
      <w:r>
        <w:tab/>
        <w:t xml:space="preserve">John Broun(q.v.) brought a plaint of trespass and assault against him, </w:t>
      </w:r>
    </w:p>
    <w:p w14:paraId="56737B32" w14:textId="77777777" w:rsidR="00DB1A80" w:rsidRDefault="00DB1A80" w:rsidP="00DB1A80">
      <w:pPr>
        <w:pStyle w:val="NoSpacing"/>
        <w:ind w:left="1440"/>
      </w:pPr>
      <w:r>
        <w:rPr>
          <w:noProof/>
        </w:rPr>
        <w:t xml:space="preserve">John </w:t>
      </w:r>
      <w:r w:rsidRPr="00CA0803">
        <w:rPr>
          <w:noProof/>
        </w:rPr>
        <w:t>Shethesby</w:t>
      </w:r>
      <w:r>
        <w:rPr>
          <w:noProof/>
        </w:rPr>
        <w:t xml:space="preserve"> </w:t>
      </w:r>
      <w:r w:rsidRPr="00CA0803">
        <w:rPr>
          <w:noProof/>
        </w:rPr>
        <w:t>of London, bowyer</w:t>
      </w:r>
      <w:r>
        <w:rPr>
          <w:noProof/>
        </w:rPr>
        <w:t>(q.v.), Richard</w:t>
      </w:r>
      <w:r w:rsidRPr="00CA0803">
        <w:rPr>
          <w:noProof/>
        </w:rPr>
        <w:t xml:space="preserve"> Mychell, of London, </w:t>
      </w:r>
      <w:r>
        <w:rPr>
          <w:noProof/>
        </w:rPr>
        <w:t xml:space="preserve">esquire(q.v.), and John </w:t>
      </w:r>
      <w:r w:rsidRPr="00CA0803">
        <w:rPr>
          <w:noProof/>
        </w:rPr>
        <w:t>Reynold</w:t>
      </w:r>
      <w:r>
        <w:rPr>
          <w:noProof/>
        </w:rPr>
        <w:t xml:space="preserve"> </w:t>
      </w:r>
      <w:r w:rsidRPr="00CA0803">
        <w:rPr>
          <w:noProof/>
        </w:rPr>
        <w:t>of London, tailor</w:t>
      </w:r>
      <w:r>
        <w:rPr>
          <w:noProof/>
        </w:rPr>
        <w:t>(q.v.)</w:t>
      </w:r>
      <w:r>
        <w:t>.</w:t>
      </w:r>
    </w:p>
    <w:p w14:paraId="694F8EFA" w14:textId="61541C7F" w:rsidR="00DB1A80" w:rsidRPr="00DB1A80" w:rsidRDefault="00DB1A80" w:rsidP="00DB1A80">
      <w:pPr>
        <w:pStyle w:val="NoSpacing"/>
      </w:pPr>
      <w:r>
        <w:tab/>
      </w:r>
      <w:r>
        <w:tab/>
        <w:t>(http://aalt.law.uh.edu/Indices/CP40Indices/CP40no883Pl.htm )</w:t>
      </w:r>
    </w:p>
    <w:p w14:paraId="6E96F527" w14:textId="77777777" w:rsidR="003A43E1" w:rsidRDefault="003A43E1" w:rsidP="003A43E1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>John Broun(q.v.) brought a plaint of assault, wounding and imprisonment</w:t>
      </w:r>
    </w:p>
    <w:p w14:paraId="3047D793" w14:textId="77777777" w:rsidR="003A43E1" w:rsidRDefault="003A43E1" w:rsidP="003A43E1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against him, John Shethesby, bow maker(q.v.), Robert Mychell, esquire(q.v.),</w:t>
      </w:r>
    </w:p>
    <w:p w14:paraId="4F25E65D" w14:textId="77777777" w:rsidR="003A43E1" w:rsidRDefault="003A43E1" w:rsidP="003A43E1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and John Reynolds, tailor(q.v.), all of London.</w:t>
      </w:r>
    </w:p>
    <w:p w14:paraId="7C034DF5" w14:textId="77777777" w:rsidR="003A43E1" w:rsidRDefault="003A43E1" w:rsidP="003A43E1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(http://aalt.law.uh.edu/Indices/CP40Indices/CP40no888Pl.htm  )</w:t>
      </w:r>
    </w:p>
    <w:p w14:paraId="78733564" w14:textId="77777777" w:rsidR="007866A7" w:rsidRDefault="007866A7" w:rsidP="007866A7">
      <w:pPr>
        <w:pStyle w:val="NoSpacing"/>
      </w:pPr>
      <w:r>
        <w:tab/>
        <w:t>1484</w:t>
      </w:r>
      <w:r>
        <w:tab/>
        <w:t>John Broun(q.v.) brought a plaint of trespass and assault against him,</w:t>
      </w:r>
    </w:p>
    <w:p w14:paraId="76D44339" w14:textId="77777777" w:rsidR="007866A7" w:rsidRDefault="007866A7" w:rsidP="007866A7">
      <w:pPr>
        <w:pStyle w:val="NoSpacing"/>
      </w:pPr>
      <w:r>
        <w:tab/>
      </w:r>
      <w:r>
        <w:tab/>
        <w:t>John Shethesby of London, bow maker(q.v.), Richard Michel of London,</w:t>
      </w:r>
    </w:p>
    <w:p w14:paraId="4823D253" w14:textId="77777777" w:rsidR="007866A7" w:rsidRDefault="007866A7" w:rsidP="007866A7">
      <w:pPr>
        <w:pStyle w:val="NoSpacing"/>
      </w:pPr>
      <w:r>
        <w:tab/>
      </w:r>
      <w:r>
        <w:tab/>
        <w:t>armourer(q.v.) and John Reynold of London, tailor(q.v.).</w:t>
      </w:r>
    </w:p>
    <w:p w14:paraId="2148944B" w14:textId="77777777" w:rsidR="007866A7" w:rsidRDefault="007866A7" w:rsidP="007866A7">
      <w:pPr>
        <w:pStyle w:val="NoSpacing"/>
      </w:pPr>
      <w:r>
        <w:tab/>
      </w:r>
      <w:r>
        <w:tab/>
        <w:t xml:space="preserve">( </w:t>
      </w:r>
      <w:hyperlink r:id="rId6" w:history="1">
        <w:r w:rsidRPr="00F51A34">
          <w:rPr>
            <w:rStyle w:val="Hyperlink"/>
          </w:rPr>
          <w:t>https://waalt.uh.edu/index.php/CP40/890</w:t>
        </w:r>
      </w:hyperlink>
      <w:r>
        <w:t xml:space="preserve"> )</w:t>
      </w:r>
    </w:p>
    <w:p w14:paraId="2B1C5199" w14:textId="77777777" w:rsidR="007866A7" w:rsidRDefault="007866A7" w:rsidP="003A43E1">
      <w:pPr>
        <w:rPr>
          <w:rFonts w:ascii="Times New Roman" w:eastAsia="Calibri" w:hAnsi="Times New Roman" w:cs="Times New Roman"/>
        </w:rPr>
      </w:pPr>
    </w:p>
    <w:p w14:paraId="6E216770" w14:textId="313512AD" w:rsidR="003A43E1" w:rsidRDefault="003A43E1" w:rsidP="003A43E1">
      <w:pPr>
        <w:rPr>
          <w:rFonts w:ascii="Times New Roman" w:eastAsia="Calibri" w:hAnsi="Times New Roman" w:cs="Times New Roman"/>
        </w:rPr>
      </w:pPr>
    </w:p>
    <w:p w14:paraId="18C0830C" w14:textId="4E916EEE" w:rsidR="00DB1A80" w:rsidRDefault="00DB1A80" w:rsidP="003A43E1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24 September 2018</w:t>
      </w:r>
    </w:p>
    <w:p w14:paraId="7796841F" w14:textId="30CEC898" w:rsidR="007866A7" w:rsidRDefault="007866A7" w:rsidP="003A43E1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7 June 2023</w:t>
      </w:r>
    </w:p>
    <w:p w14:paraId="128A1B9E" w14:textId="77777777" w:rsidR="006B2F86" w:rsidRPr="00E71FC3" w:rsidRDefault="007866A7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598C5" w14:textId="77777777" w:rsidR="003A43E1" w:rsidRDefault="003A43E1" w:rsidP="00E71FC3">
      <w:r>
        <w:separator/>
      </w:r>
    </w:p>
  </w:endnote>
  <w:endnote w:type="continuationSeparator" w:id="0">
    <w:p w14:paraId="7687B02D" w14:textId="77777777" w:rsidR="003A43E1" w:rsidRDefault="003A43E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606B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22D7A" w14:textId="77777777" w:rsidR="003A43E1" w:rsidRDefault="003A43E1" w:rsidP="00E71FC3">
      <w:r>
        <w:separator/>
      </w:r>
    </w:p>
  </w:footnote>
  <w:footnote w:type="continuationSeparator" w:id="0">
    <w:p w14:paraId="6207473F" w14:textId="77777777" w:rsidR="003A43E1" w:rsidRDefault="003A43E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3E1"/>
    <w:rsid w:val="001A7C09"/>
    <w:rsid w:val="003A43E1"/>
    <w:rsid w:val="00577BD5"/>
    <w:rsid w:val="00656CBA"/>
    <w:rsid w:val="006A1F77"/>
    <w:rsid w:val="00733BE7"/>
    <w:rsid w:val="007866A7"/>
    <w:rsid w:val="00AB52E8"/>
    <w:rsid w:val="00B16D3F"/>
    <w:rsid w:val="00BB41AC"/>
    <w:rsid w:val="00DB1A8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9D46D"/>
  <w15:chartTrackingRefBased/>
  <w15:docId w15:val="{FB82790C-1F7E-4368-AE71-FFF284702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3E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866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9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2017-04-28T20:20:00Z</dcterms:created>
  <dcterms:modified xsi:type="dcterms:W3CDTF">2023-06-07T19:08:00Z</dcterms:modified>
</cp:coreProperties>
</file>