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FA3" w:rsidRDefault="00241FA3" w:rsidP="00241FA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Henry OLYVER</w:t>
      </w:r>
      <w:r w:rsidRPr="004D0E2B">
        <w:rPr>
          <w:rFonts w:ascii="Times New Roman" w:eastAsia="Calibri" w:hAnsi="Times New Roman" w:cs="Times New Roman"/>
        </w:rPr>
        <w:t xml:space="preserve">   </w:t>
      </w:r>
      <w:proofErr w:type="gramStart"/>
      <w:r w:rsidRPr="004D0E2B">
        <w:rPr>
          <w:rFonts w:ascii="Times New Roman" w:eastAsia="Calibri" w:hAnsi="Times New Roman" w:cs="Times New Roman"/>
        </w:rPr>
        <w:t xml:space="preserve">   </w:t>
      </w:r>
      <w:r>
        <w:rPr>
          <w:rFonts w:ascii="Times New Roman" w:eastAsia="Calibri" w:hAnsi="Times New Roman" w:cs="Times New Roman"/>
        </w:rPr>
        <w:t>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241FA3" w:rsidRDefault="00241FA3" w:rsidP="00241FA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Sherborne, Dorset. Tanner.</w:t>
      </w:r>
    </w:p>
    <w:p w:rsidR="00241FA3" w:rsidRDefault="00241FA3" w:rsidP="00241FA3">
      <w:pPr>
        <w:rPr>
          <w:rFonts w:ascii="Times New Roman" w:eastAsia="Calibri" w:hAnsi="Times New Roman" w:cs="Times New Roman"/>
        </w:rPr>
      </w:pPr>
    </w:p>
    <w:p w:rsidR="00241FA3" w:rsidRDefault="00241FA3" w:rsidP="00241FA3">
      <w:pPr>
        <w:rPr>
          <w:rFonts w:ascii="Times New Roman" w:eastAsia="Calibri" w:hAnsi="Times New Roman" w:cs="Times New Roman"/>
        </w:rPr>
      </w:pPr>
    </w:p>
    <w:p w:rsidR="00241FA3" w:rsidRDefault="00241FA3" w:rsidP="00241FA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Robert Cary(q.v.) brought a plaint of trespass and taking against him and</w:t>
      </w:r>
    </w:p>
    <w:p w:rsidR="00241FA3" w:rsidRDefault="00241FA3" w:rsidP="00241FA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others.</w:t>
      </w:r>
    </w:p>
    <w:p w:rsidR="00241FA3" w:rsidRDefault="00241FA3" w:rsidP="00241FA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241FA3" w:rsidRDefault="00241FA3" w:rsidP="00241FA3">
      <w:pPr>
        <w:rPr>
          <w:rFonts w:ascii="Times New Roman" w:eastAsia="Calibri" w:hAnsi="Times New Roman" w:cs="Times New Roman"/>
        </w:rPr>
      </w:pPr>
    </w:p>
    <w:p w:rsidR="00241FA3" w:rsidRDefault="00241FA3" w:rsidP="00241FA3">
      <w:pPr>
        <w:rPr>
          <w:rFonts w:ascii="Times New Roman" w:eastAsia="Calibri" w:hAnsi="Times New Roman" w:cs="Times New Roman"/>
        </w:rPr>
      </w:pPr>
    </w:p>
    <w:p w:rsidR="00241FA3" w:rsidRDefault="00241FA3" w:rsidP="00241FA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30 May 2017</w:t>
      </w:r>
    </w:p>
    <w:p w:rsidR="006B2F86" w:rsidRPr="00E71FC3" w:rsidRDefault="00241F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FA3" w:rsidRDefault="00241FA3" w:rsidP="00E71FC3">
      <w:r>
        <w:separator/>
      </w:r>
    </w:p>
  </w:endnote>
  <w:endnote w:type="continuationSeparator" w:id="0">
    <w:p w:rsidR="00241FA3" w:rsidRDefault="00241F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FA3" w:rsidRDefault="00241FA3" w:rsidP="00E71FC3">
      <w:r>
        <w:separator/>
      </w:r>
    </w:p>
  </w:footnote>
  <w:footnote w:type="continuationSeparator" w:id="0">
    <w:p w:rsidR="00241FA3" w:rsidRDefault="00241F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FA3"/>
    <w:rsid w:val="001A7C09"/>
    <w:rsid w:val="00241FA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37A8EE-8140-48A0-A574-DA6F008D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41F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2017-06-01T19:16:00Z</dcterms:created>
  <dcterms:modified xsi:type="dcterms:W3CDTF">2017-06-01T19:17:00Z</dcterms:modified>
</cp:coreProperties>
</file>