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44C9D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OLYVER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d.1403)</w:t>
      </w:r>
    </w:p>
    <w:p w14:paraId="703C1260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B99EA14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</w:p>
    <w:p w14:paraId="6AB5EF2F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</w:p>
    <w:p w14:paraId="60A5C9D2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33C5EC5" w14:textId="77777777" w:rsidR="00063FC5" w:rsidRPr="001025D5" w:rsidRDefault="00063FC5" w:rsidP="00063FC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p.243)</w:t>
      </w:r>
    </w:p>
    <w:p w14:paraId="4E0C9178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533583A1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</w:p>
    <w:p w14:paraId="4707ABED" w14:textId="77777777" w:rsidR="00063FC5" w:rsidRDefault="00063FC5" w:rsidP="00063FC5">
      <w:pPr>
        <w:rPr>
          <w:rFonts w:ascii="Times New Roman" w:hAnsi="Times New Roman" w:cs="Times New Roman"/>
          <w:sz w:val="24"/>
          <w:szCs w:val="24"/>
        </w:rPr>
      </w:pPr>
    </w:p>
    <w:p w14:paraId="0C5B8748" w14:textId="77777777" w:rsidR="00063FC5" w:rsidRPr="001025D5" w:rsidRDefault="00063FC5" w:rsidP="00063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2021</w:t>
      </w:r>
    </w:p>
    <w:p w14:paraId="45F6D0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6ADA" w14:textId="77777777" w:rsidR="00063FC5" w:rsidRDefault="00063FC5" w:rsidP="009139A6">
      <w:r>
        <w:separator/>
      </w:r>
    </w:p>
  </w:endnote>
  <w:endnote w:type="continuationSeparator" w:id="0">
    <w:p w14:paraId="5C96F836" w14:textId="77777777" w:rsidR="00063FC5" w:rsidRDefault="00063F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8A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BF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28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35C8" w14:textId="77777777" w:rsidR="00063FC5" w:rsidRDefault="00063FC5" w:rsidP="009139A6">
      <w:r>
        <w:separator/>
      </w:r>
    </w:p>
  </w:footnote>
  <w:footnote w:type="continuationSeparator" w:id="0">
    <w:p w14:paraId="49C19A5C" w14:textId="77777777" w:rsidR="00063FC5" w:rsidRDefault="00063F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40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22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5D7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C5"/>
    <w:rsid w:val="00063FC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8EF7B"/>
  <w15:chartTrackingRefBased/>
  <w15:docId w15:val="{C75356DE-B227-401D-98F4-4CF89617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FC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2021-10-07T20:20:00Z</dcterms:created>
  <dcterms:modified xsi:type="dcterms:W3CDTF">2021-10-07T20:20:00Z</dcterms:modified>
</cp:coreProperties>
</file>