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Simon OLYNTYS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trespass and killing animals against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Ruke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</w:t>
      </w: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William Gybes(q.v.) and Ralph Gybes(q.v.), all of Dalton-le-Dale,</w:t>
      </w: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County Durham.</w:t>
      </w: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60C9" w:rsidRDefault="00C160C9" w:rsidP="00C160C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6 April 2016</w:t>
      </w:r>
    </w:p>
    <w:p w:rsidR="006B2F86" w:rsidRPr="00E71FC3" w:rsidRDefault="00C160C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0C9" w:rsidRDefault="00C160C9" w:rsidP="00E71FC3">
      <w:pPr>
        <w:spacing w:after="0" w:line="240" w:lineRule="auto"/>
      </w:pPr>
      <w:r>
        <w:separator/>
      </w:r>
    </w:p>
  </w:endnote>
  <w:endnote w:type="continuationSeparator" w:id="0">
    <w:p w:rsidR="00C160C9" w:rsidRDefault="00C160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0C9" w:rsidRDefault="00C160C9" w:rsidP="00E71FC3">
      <w:pPr>
        <w:spacing w:after="0" w:line="240" w:lineRule="auto"/>
      </w:pPr>
      <w:r>
        <w:separator/>
      </w:r>
    </w:p>
  </w:footnote>
  <w:footnote w:type="continuationSeparator" w:id="0">
    <w:p w:rsidR="00C160C9" w:rsidRDefault="00C160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0C9"/>
    <w:rsid w:val="00AB52E8"/>
    <w:rsid w:val="00B16D3F"/>
    <w:rsid w:val="00C160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55419-9AFF-4EF0-BFF9-07E1E4FC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160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2016-04-24T20:47:00Z</dcterms:created>
  <dcterms:modified xsi:type="dcterms:W3CDTF">2016-04-24T20:48:00Z</dcterms:modified>
</cp:coreProperties>
</file>