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03D" w:rsidRPr="00092654" w:rsidRDefault="00F2503D" w:rsidP="00F2503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  <w:u w:val="single"/>
        </w:rPr>
        <w:t>Robert OLYNDEN</w:t>
      </w:r>
      <w:r w:rsidRPr="00092654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092654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92654">
        <w:rPr>
          <w:rFonts w:ascii="Times New Roman" w:hAnsi="Times New Roman" w:cs="Times New Roman"/>
          <w:sz w:val="24"/>
          <w:szCs w:val="24"/>
        </w:rPr>
        <w:t>fl.1487-8)</w:t>
      </w:r>
    </w:p>
    <w:p w:rsidR="00F2503D" w:rsidRPr="00092654" w:rsidRDefault="00F2503D" w:rsidP="00F2503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>of Folkestone, Kent.</w:t>
      </w:r>
    </w:p>
    <w:p w:rsidR="00F2503D" w:rsidRPr="00092654" w:rsidRDefault="00F2503D" w:rsidP="00F2503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2503D" w:rsidRPr="00092654" w:rsidRDefault="00F2503D" w:rsidP="00F2503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2503D" w:rsidRPr="00092654" w:rsidRDefault="00F2503D" w:rsidP="00F2503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 xml:space="preserve">         1487-8</w:t>
      </w:r>
      <w:r w:rsidRPr="00092654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092654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092654">
        <w:rPr>
          <w:rFonts w:ascii="Times New Roman" w:hAnsi="Times New Roman" w:cs="Times New Roman"/>
          <w:sz w:val="24"/>
          <w:szCs w:val="24"/>
        </w:rPr>
        <w:t xml:space="preserve"> p.352)</w:t>
      </w:r>
    </w:p>
    <w:p w:rsidR="00F2503D" w:rsidRPr="00092654" w:rsidRDefault="00F2503D" w:rsidP="00F2503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2503D" w:rsidRPr="00092654" w:rsidRDefault="00F2503D" w:rsidP="00F2503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2503D" w:rsidRPr="00092654" w:rsidRDefault="00F2503D" w:rsidP="00F2503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>3 May 2016</w:t>
      </w:r>
    </w:p>
    <w:p w:rsidR="006B2F86" w:rsidRPr="00E71FC3" w:rsidRDefault="00F2503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03D" w:rsidRDefault="00F2503D" w:rsidP="00E71FC3">
      <w:pPr>
        <w:spacing w:after="0" w:line="240" w:lineRule="auto"/>
      </w:pPr>
      <w:r>
        <w:separator/>
      </w:r>
    </w:p>
  </w:endnote>
  <w:endnote w:type="continuationSeparator" w:id="0">
    <w:p w:rsidR="00F2503D" w:rsidRDefault="00F250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03D" w:rsidRDefault="00F2503D" w:rsidP="00E71FC3">
      <w:pPr>
        <w:spacing w:after="0" w:line="240" w:lineRule="auto"/>
      </w:pPr>
      <w:r>
        <w:separator/>
      </w:r>
    </w:p>
  </w:footnote>
  <w:footnote w:type="continuationSeparator" w:id="0">
    <w:p w:rsidR="00F2503D" w:rsidRDefault="00F250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03D"/>
    <w:rsid w:val="00AB52E8"/>
    <w:rsid w:val="00B16D3F"/>
    <w:rsid w:val="00E71FC3"/>
    <w:rsid w:val="00EF4813"/>
    <w:rsid w:val="00F2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F98AE9-2278-42C5-9781-814AF456E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2016-05-26T16:27:00Z</dcterms:created>
  <dcterms:modified xsi:type="dcterms:W3CDTF">2016-05-26T16:28:00Z</dcterms:modified>
</cp:coreProperties>
</file>