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1F" w:rsidRPr="00092654" w:rsidRDefault="00D7701F" w:rsidP="00D770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  <w:u w:val="single"/>
        </w:rPr>
        <w:t>William OLYFF</w:t>
      </w:r>
      <w:r w:rsidRPr="0009265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092654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92654">
        <w:rPr>
          <w:rFonts w:ascii="Times New Roman" w:hAnsi="Times New Roman" w:cs="Times New Roman"/>
          <w:sz w:val="24"/>
          <w:szCs w:val="24"/>
        </w:rPr>
        <w:t>fl.1473)</w:t>
      </w:r>
    </w:p>
    <w:p w:rsidR="00D7701F" w:rsidRPr="00092654" w:rsidRDefault="00D7701F" w:rsidP="00D770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092654">
        <w:rPr>
          <w:rFonts w:ascii="Times New Roman" w:hAnsi="Times New Roman" w:cs="Times New Roman"/>
          <w:sz w:val="24"/>
          <w:szCs w:val="24"/>
        </w:rPr>
        <w:t>Bleane</w:t>
      </w:r>
      <w:proofErr w:type="spellEnd"/>
      <w:r w:rsidRPr="00092654">
        <w:rPr>
          <w:rFonts w:ascii="Times New Roman" w:hAnsi="Times New Roman" w:cs="Times New Roman"/>
          <w:sz w:val="24"/>
          <w:szCs w:val="24"/>
        </w:rPr>
        <w:t>, Kent.</w:t>
      </w:r>
    </w:p>
    <w:p w:rsidR="00D7701F" w:rsidRPr="00092654" w:rsidRDefault="00D7701F" w:rsidP="00D770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7701F" w:rsidRPr="00092654" w:rsidRDefault="00D7701F" w:rsidP="00D770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7701F" w:rsidRPr="00092654" w:rsidRDefault="00D7701F" w:rsidP="00D770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ab/>
        <w:t>1473</w:t>
      </w:r>
      <w:r w:rsidRPr="00092654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092654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092654">
        <w:rPr>
          <w:rFonts w:ascii="Times New Roman" w:hAnsi="Times New Roman" w:cs="Times New Roman"/>
          <w:sz w:val="24"/>
          <w:szCs w:val="24"/>
        </w:rPr>
        <w:t xml:space="preserve"> p.352)</w:t>
      </w:r>
    </w:p>
    <w:p w:rsidR="00D7701F" w:rsidRPr="00092654" w:rsidRDefault="00D7701F" w:rsidP="00D770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7701F" w:rsidRPr="00092654" w:rsidRDefault="00D7701F" w:rsidP="00D770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7701F" w:rsidRPr="00092654" w:rsidRDefault="00D7701F" w:rsidP="00D770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>3 May 2016</w:t>
      </w:r>
    </w:p>
    <w:p w:rsidR="006B2F86" w:rsidRPr="00E71FC3" w:rsidRDefault="00D7701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701F" w:rsidRDefault="00D7701F" w:rsidP="00E71FC3">
      <w:pPr>
        <w:spacing w:after="0" w:line="240" w:lineRule="auto"/>
      </w:pPr>
      <w:r>
        <w:separator/>
      </w:r>
    </w:p>
  </w:endnote>
  <w:endnote w:type="continuationSeparator" w:id="0">
    <w:p w:rsidR="00D7701F" w:rsidRDefault="00D770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701F" w:rsidRDefault="00D7701F" w:rsidP="00E71FC3">
      <w:pPr>
        <w:spacing w:after="0" w:line="240" w:lineRule="auto"/>
      </w:pPr>
      <w:r>
        <w:separator/>
      </w:r>
    </w:p>
  </w:footnote>
  <w:footnote w:type="continuationSeparator" w:id="0">
    <w:p w:rsidR="00D7701F" w:rsidRDefault="00D770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01F"/>
    <w:rsid w:val="00AB52E8"/>
    <w:rsid w:val="00B16D3F"/>
    <w:rsid w:val="00D7701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5BD1A3-5CAB-4D2B-954D-2B1C126D0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2016-05-26T16:11:00Z</dcterms:created>
  <dcterms:modified xsi:type="dcterms:W3CDTF">2016-05-26T16:12:00Z</dcterms:modified>
</cp:coreProperties>
</file>