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John OLYFFE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fl.1498)</w:t>
      </w: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Canterbury.</w:t>
      </w: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1498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315EE" w:rsidRPr="00092654" w:rsidRDefault="006315EE" w:rsidP="006315E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6315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5EE" w:rsidRDefault="006315EE" w:rsidP="00E71FC3">
      <w:pPr>
        <w:spacing w:after="0" w:line="240" w:lineRule="auto"/>
      </w:pPr>
      <w:r>
        <w:separator/>
      </w:r>
    </w:p>
  </w:endnote>
  <w:endnote w:type="continuationSeparator" w:id="0">
    <w:p w:rsidR="006315EE" w:rsidRDefault="006315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5EE" w:rsidRDefault="006315EE" w:rsidP="00E71FC3">
      <w:pPr>
        <w:spacing w:after="0" w:line="240" w:lineRule="auto"/>
      </w:pPr>
      <w:r>
        <w:separator/>
      </w:r>
    </w:p>
  </w:footnote>
  <w:footnote w:type="continuationSeparator" w:id="0">
    <w:p w:rsidR="006315EE" w:rsidRDefault="006315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5EE"/>
    <w:rsid w:val="006315E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F99C96-2E86-4B58-8513-D6782B0B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2016-05-26T16:10:00Z</dcterms:created>
  <dcterms:modified xsi:type="dcterms:W3CDTF">2016-05-26T16:10:00Z</dcterms:modified>
</cp:coreProperties>
</file>